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F2156" w14:textId="5B47853C" w:rsidR="00FD044D" w:rsidRPr="00514318" w:rsidRDefault="00FD044D" w:rsidP="004F7DEB">
      <w:pPr>
        <w:pStyle w:val="00Vorgabetext"/>
        <w:spacing w:after="240" w:line="240" w:lineRule="auto"/>
        <w:jc w:val="left"/>
      </w:pPr>
      <w:r w:rsidRPr="00514318">
        <w:rPr>
          <w:b/>
          <w:bCs/>
        </w:rPr>
        <w:t>Dübendorfer Volksinitiative: &lt;</w:t>
      </w:r>
      <w:proofErr w:type="gramStart"/>
      <w:r w:rsidRPr="00514318">
        <w:rPr>
          <w:b/>
          <w:bCs/>
        </w:rPr>
        <w:t>&lt;</w:t>
      </w:r>
      <w:r w:rsidRPr="00514318">
        <w:rPr>
          <w:b/>
          <w:i/>
          <w:iCs/>
        </w:rPr>
        <w:t>[</w:t>
      </w:r>
      <w:proofErr w:type="gramEnd"/>
      <w:r w:rsidRPr="00514318">
        <w:rPr>
          <w:b/>
          <w:i/>
          <w:iCs/>
        </w:rPr>
        <w:t xml:space="preserve">Titel der </w:t>
      </w:r>
      <w:proofErr w:type="gramStart"/>
      <w:r w:rsidRPr="00514318">
        <w:rPr>
          <w:b/>
          <w:i/>
          <w:iCs/>
        </w:rPr>
        <w:t>Volksinitiative ]</w:t>
      </w:r>
      <w:proofErr w:type="gramEnd"/>
      <w:r w:rsidRPr="00514318">
        <w:rPr>
          <w:b/>
          <w:i/>
          <w:iCs/>
        </w:rPr>
        <w:t>&gt;&gt;</w:t>
      </w:r>
    </w:p>
    <w:p w14:paraId="17DECEFD" w14:textId="77777777" w:rsidR="00FD044D" w:rsidRPr="00514318" w:rsidRDefault="00FD044D" w:rsidP="00FD044D">
      <w:pPr>
        <w:pStyle w:val="00Vorgabetext"/>
        <w:spacing w:before="0" w:line="240" w:lineRule="auto"/>
        <w:rPr>
          <w:sz w:val="18"/>
          <w:szCs w:val="18"/>
        </w:rPr>
      </w:pPr>
      <w:r w:rsidRPr="00514318">
        <w:rPr>
          <w:sz w:val="18"/>
          <w:szCs w:val="18"/>
        </w:rPr>
        <w:t xml:space="preserve">Die unterzeichnenden, in der Stadt Dübendorf wohnhaften Stimmberechtigten stellen gestützt auf Art. 10 der Gemeindeordnung der Stadt Dübendorf vom </w:t>
      </w:r>
      <w:r>
        <w:rPr>
          <w:sz w:val="18"/>
          <w:szCs w:val="18"/>
        </w:rPr>
        <w:t xml:space="preserve">26. September 2021 </w:t>
      </w:r>
      <w:r w:rsidRPr="00514318">
        <w:rPr>
          <w:sz w:val="18"/>
          <w:szCs w:val="18"/>
        </w:rPr>
        <w:t xml:space="preserve">sowie das Gesetz über die politischen Rechte (GPR) und die zugehörige Verordnung (VPR) in der Form der allgemeinen Anregung/des ausgearbeiteten Entwurfs </w:t>
      </w:r>
      <w:r w:rsidRPr="00514318">
        <w:rPr>
          <w:i/>
          <w:iCs/>
          <w:sz w:val="18"/>
          <w:szCs w:val="18"/>
        </w:rPr>
        <w:t>[Unzutreffendes weglassen]</w:t>
      </w:r>
      <w:r w:rsidRPr="00514318">
        <w:rPr>
          <w:sz w:val="18"/>
          <w:szCs w:val="18"/>
        </w:rPr>
        <w:t xml:space="preserve"> folgendes Begehren:</w:t>
      </w:r>
    </w:p>
    <w:p w14:paraId="59B78538" w14:textId="77777777" w:rsidR="00FD044D" w:rsidRPr="00514318" w:rsidRDefault="00FD044D" w:rsidP="00FD044D">
      <w:pPr>
        <w:pStyle w:val="00Vorgabetext"/>
        <w:spacing w:before="240" w:line="240" w:lineRule="auto"/>
        <w:rPr>
          <w:b/>
          <w:iCs/>
          <w:sz w:val="20"/>
          <w:szCs w:val="20"/>
        </w:rPr>
      </w:pPr>
      <w:r w:rsidRPr="00514318">
        <w:rPr>
          <w:b/>
          <w:iCs/>
          <w:sz w:val="20"/>
          <w:szCs w:val="20"/>
        </w:rPr>
        <w:t>Begehren</w:t>
      </w:r>
    </w:p>
    <w:p w14:paraId="707E8FDB" w14:textId="77777777" w:rsidR="00FD044D" w:rsidRPr="00514318" w:rsidRDefault="00FD044D" w:rsidP="00FD044D">
      <w:pPr>
        <w:pStyle w:val="00Vorgabetext"/>
        <w:spacing w:line="240" w:lineRule="auto"/>
        <w:rPr>
          <w:i/>
          <w:iCs/>
          <w:sz w:val="20"/>
          <w:szCs w:val="20"/>
        </w:rPr>
      </w:pPr>
      <w:r w:rsidRPr="00514318">
        <w:rPr>
          <w:i/>
          <w:iCs/>
          <w:sz w:val="20"/>
          <w:szCs w:val="20"/>
        </w:rPr>
        <w:t>[Initiativtext]</w:t>
      </w:r>
    </w:p>
    <w:p w14:paraId="4261AE95" w14:textId="77777777" w:rsidR="00FD044D" w:rsidRPr="00514318" w:rsidRDefault="00FD044D" w:rsidP="00FD044D">
      <w:pPr>
        <w:pStyle w:val="00Vorgabetext"/>
        <w:spacing w:before="240" w:line="240" w:lineRule="auto"/>
        <w:rPr>
          <w:b/>
          <w:sz w:val="20"/>
          <w:szCs w:val="20"/>
        </w:rPr>
      </w:pPr>
      <w:r w:rsidRPr="00514318">
        <w:rPr>
          <w:b/>
          <w:sz w:val="20"/>
          <w:szCs w:val="20"/>
        </w:rPr>
        <w:t>Begründung</w:t>
      </w:r>
    </w:p>
    <w:p w14:paraId="387364DE" w14:textId="77777777" w:rsidR="00FD044D" w:rsidRPr="00514318" w:rsidRDefault="00FD044D" w:rsidP="00FD044D">
      <w:pPr>
        <w:pStyle w:val="00Vorgabetext"/>
        <w:spacing w:line="240" w:lineRule="auto"/>
        <w:rPr>
          <w:i/>
          <w:iCs/>
          <w:sz w:val="20"/>
          <w:szCs w:val="20"/>
        </w:rPr>
      </w:pPr>
      <w:r w:rsidRPr="00514318">
        <w:rPr>
          <w:i/>
          <w:iCs/>
          <w:sz w:val="20"/>
          <w:szCs w:val="20"/>
        </w:rPr>
        <w:t>[kurze Begründung der Initiative]</w:t>
      </w:r>
    </w:p>
    <w:p w14:paraId="3DF17137" w14:textId="77777777" w:rsidR="00FD044D" w:rsidRPr="005C6057" w:rsidRDefault="00FD044D" w:rsidP="00FD044D">
      <w:pPr>
        <w:pStyle w:val="00Vorgabetext"/>
        <w:spacing w:before="0" w:line="240" w:lineRule="auto"/>
        <w:rPr>
          <w:sz w:val="18"/>
          <w:szCs w:val="18"/>
        </w:rPr>
      </w:pPr>
    </w:p>
    <w:tbl>
      <w:tblPr>
        <w:tblStyle w:val="Tabellenraster"/>
        <w:tblW w:w="5000" w:type="pct"/>
        <w:tblLayout w:type="fixed"/>
        <w:tblCellMar>
          <w:left w:w="57" w:type="dxa"/>
          <w:right w:w="57" w:type="dxa"/>
        </w:tblCellMar>
        <w:tblLook w:val="00A0" w:firstRow="1" w:lastRow="0" w:firstColumn="1" w:lastColumn="0" w:noHBand="0" w:noVBand="0"/>
      </w:tblPr>
      <w:tblGrid>
        <w:gridCol w:w="4862"/>
        <w:gridCol w:w="1474"/>
        <w:gridCol w:w="4271"/>
        <w:gridCol w:w="2650"/>
        <w:gridCol w:w="2211"/>
      </w:tblGrid>
      <w:tr w:rsidR="00FD044D" w:rsidRPr="00113285" w14:paraId="4FFD03D4" w14:textId="77777777" w:rsidTr="004F7DEB">
        <w:trPr>
          <w:trHeight w:val="526"/>
        </w:trPr>
        <w:tc>
          <w:tcPr>
            <w:tcW w:w="4678" w:type="dxa"/>
            <w:shd w:val="clear" w:color="auto" w:fill="BFBFBF" w:themeFill="background1" w:themeFillShade="BF"/>
          </w:tcPr>
          <w:p w14:paraId="72911947" w14:textId="77777777" w:rsidR="00FD044D" w:rsidRPr="00113285" w:rsidRDefault="00FD044D" w:rsidP="00BF598B">
            <w:pPr>
              <w:pStyle w:val="00Vorgabetext"/>
              <w:spacing w:line="240" w:lineRule="auto"/>
              <w:jc w:val="left"/>
              <w:rPr>
                <w:b/>
                <w:sz w:val="18"/>
                <w:szCs w:val="18"/>
              </w:rPr>
            </w:pPr>
            <w:r w:rsidRPr="00113285">
              <w:rPr>
                <w:b/>
                <w:sz w:val="18"/>
                <w:szCs w:val="18"/>
              </w:rPr>
              <w:t>Namen und Vornamen</w:t>
            </w:r>
          </w:p>
        </w:tc>
        <w:tc>
          <w:tcPr>
            <w:tcW w:w="1418" w:type="dxa"/>
            <w:shd w:val="clear" w:color="auto" w:fill="BFBFBF" w:themeFill="background1" w:themeFillShade="BF"/>
          </w:tcPr>
          <w:p w14:paraId="4383B1E1" w14:textId="77777777" w:rsidR="00FD044D" w:rsidRPr="00113285" w:rsidRDefault="00FD044D" w:rsidP="00BF598B">
            <w:pPr>
              <w:pStyle w:val="00Vorgabetext"/>
              <w:spacing w:line="240" w:lineRule="auto"/>
              <w:ind w:right="-108"/>
              <w:rPr>
                <w:b/>
                <w:sz w:val="18"/>
                <w:szCs w:val="18"/>
              </w:rPr>
            </w:pPr>
            <w:r>
              <w:rPr>
                <w:b/>
                <w:sz w:val="18"/>
                <w:szCs w:val="18"/>
              </w:rPr>
              <w:t>Geburtsdatum</w:t>
            </w:r>
          </w:p>
        </w:tc>
        <w:tc>
          <w:tcPr>
            <w:tcW w:w="4110" w:type="dxa"/>
            <w:shd w:val="clear" w:color="auto" w:fill="BFBFBF" w:themeFill="background1" w:themeFillShade="BF"/>
          </w:tcPr>
          <w:p w14:paraId="2E4BCC99" w14:textId="77777777" w:rsidR="00FD044D" w:rsidRPr="00113285" w:rsidRDefault="00FD044D" w:rsidP="00BF598B">
            <w:pPr>
              <w:pStyle w:val="00Vorgabetext"/>
              <w:spacing w:line="240" w:lineRule="auto"/>
              <w:rPr>
                <w:b/>
                <w:sz w:val="18"/>
                <w:szCs w:val="18"/>
              </w:rPr>
            </w:pPr>
            <w:r w:rsidRPr="00113285">
              <w:rPr>
                <w:b/>
                <w:sz w:val="18"/>
                <w:szCs w:val="18"/>
              </w:rPr>
              <w:t>Strasse/Nr.</w:t>
            </w:r>
          </w:p>
        </w:tc>
        <w:tc>
          <w:tcPr>
            <w:tcW w:w="2550" w:type="dxa"/>
            <w:shd w:val="clear" w:color="auto" w:fill="BFBFBF" w:themeFill="background1" w:themeFillShade="BF"/>
          </w:tcPr>
          <w:p w14:paraId="2CF4C47A" w14:textId="77777777" w:rsidR="00FD044D" w:rsidRPr="00113285" w:rsidRDefault="00FD044D" w:rsidP="00BF598B">
            <w:pPr>
              <w:pStyle w:val="00Vorgabetext"/>
              <w:spacing w:line="240" w:lineRule="auto"/>
              <w:rPr>
                <w:b/>
                <w:sz w:val="18"/>
                <w:szCs w:val="18"/>
              </w:rPr>
            </w:pPr>
            <w:r w:rsidRPr="00113285">
              <w:rPr>
                <w:b/>
                <w:sz w:val="18"/>
                <w:szCs w:val="18"/>
              </w:rPr>
              <w:t>Persönliche Unterschrift</w:t>
            </w:r>
          </w:p>
        </w:tc>
        <w:tc>
          <w:tcPr>
            <w:tcW w:w="2128" w:type="dxa"/>
            <w:shd w:val="clear" w:color="auto" w:fill="BFBFBF" w:themeFill="background1" w:themeFillShade="BF"/>
          </w:tcPr>
          <w:p w14:paraId="45224D51" w14:textId="77777777" w:rsidR="00FD044D" w:rsidRPr="00113285" w:rsidRDefault="00FD044D" w:rsidP="00BF598B">
            <w:pPr>
              <w:pStyle w:val="00Vorgabetext"/>
              <w:spacing w:line="240" w:lineRule="auto"/>
              <w:rPr>
                <w:b/>
                <w:sz w:val="18"/>
                <w:szCs w:val="18"/>
              </w:rPr>
            </w:pPr>
            <w:r w:rsidRPr="00113285">
              <w:rPr>
                <w:b/>
                <w:sz w:val="18"/>
                <w:szCs w:val="18"/>
              </w:rPr>
              <w:t>Kontrolle (leer lassen)</w:t>
            </w:r>
          </w:p>
        </w:tc>
      </w:tr>
      <w:tr w:rsidR="00FD044D" w:rsidRPr="00113285" w14:paraId="18E49ABC" w14:textId="77777777" w:rsidTr="004F7DEB">
        <w:tc>
          <w:tcPr>
            <w:tcW w:w="4678" w:type="dxa"/>
          </w:tcPr>
          <w:p w14:paraId="3888A8F8" w14:textId="77777777" w:rsidR="00FD044D" w:rsidRPr="00113285" w:rsidRDefault="00FD044D" w:rsidP="00BF598B">
            <w:pPr>
              <w:pStyle w:val="00Vorgabetext"/>
              <w:spacing w:line="240" w:lineRule="auto"/>
              <w:rPr>
                <w:sz w:val="18"/>
                <w:szCs w:val="18"/>
              </w:rPr>
            </w:pPr>
            <w:r w:rsidRPr="00113285">
              <w:rPr>
                <w:sz w:val="18"/>
                <w:szCs w:val="18"/>
              </w:rPr>
              <w:t>1.</w:t>
            </w:r>
          </w:p>
        </w:tc>
        <w:tc>
          <w:tcPr>
            <w:tcW w:w="1418" w:type="dxa"/>
          </w:tcPr>
          <w:p w14:paraId="6DC6FA79" w14:textId="77777777" w:rsidR="00FD044D" w:rsidRPr="00113285" w:rsidRDefault="00FD044D" w:rsidP="00BF598B">
            <w:pPr>
              <w:pStyle w:val="00Vorgabetext"/>
              <w:spacing w:line="240" w:lineRule="auto"/>
              <w:rPr>
                <w:sz w:val="18"/>
                <w:szCs w:val="18"/>
              </w:rPr>
            </w:pPr>
          </w:p>
        </w:tc>
        <w:tc>
          <w:tcPr>
            <w:tcW w:w="4110" w:type="dxa"/>
          </w:tcPr>
          <w:p w14:paraId="0583DFA2" w14:textId="77777777" w:rsidR="00FD044D" w:rsidRPr="00113285" w:rsidRDefault="00FD044D" w:rsidP="00BF598B">
            <w:pPr>
              <w:pStyle w:val="00Vorgabetext"/>
              <w:spacing w:line="240" w:lineRule="auto"/>
              <w:rPr>
                <w:sz w:val="18"/>
                <w:szCs w:val="18"/>
              </w:rPr>
            </w:pPr>
          </w:p>
        </w:tc>
        <w:tc>
          <w:tcPr>
            <w:tcW w:w="2550" w:type="dxa"/>
          </w:tcPr>
          <w:p w14:paraId="2F26FE14" w14:textId="77777777" w:rsidR="00FD044D" w:rsidRPr="00113285" w:rsidRDefault="00FD044D" w:rsidP="00BF598B">
            <w:pPr>
              <w:pStyle w:val="00Vorgabetext"/>
              <w:spacing w:line="240" w:lineRule="auto"/>
              <w:rPr>
                <w:sz w:val="18"/>
                <w:szCs w:val="18"/>
              </w:rPr>
            </w:pPr>
          </w:p>
        </w:tc>
        <w:tc>
          <w:tcPr>
            <w:tcW w:w="2128" w:type="dxa"/>
          </w:tcPr>
          <w:p w14:paraId="05EE0FE6" w14:textId="77777777" w:rsidR="00FD044D" w:rsidRPr="00113285" w:rsidRDefault="00FD044D" w:rsidP="00BF598B">
            <w:pPr>
              <w:pStyle w:val="00Vorgabetext"/>
              <w:spacing w:line="240" w:lineRule="auto"/>
              <w:rPr>
                <w:sz w:val="18"/>
                <w:szCs w:val="18"/>
              </w:rPr>
            </w:pPr>
          </w:p>
        </w:tc>
      </w:tr>
      <w:tr w:rsidR="00FD044D" w:rsidRPr="00113285" w14:paraId="2D26D01A" w14:textId="77777777" w:rsidTr="004F7DEB">
        <w:tc>
          <w:tcPr>
            <w:tcW w:w="4678" w:type="dxa"/>
          </w:tcPr>
          <w:p w14:paraId="1510F045" w14:textId="77777777" w:rsidR="00FD044D" w:rsidRPr="00113285" w:rsidRDefault="00FD044D" w:rsidP="00BF598B">
            <w:pPr>
              <w:pStyle w:val="00Vorgabetext"/>
              <w:spacing w:line="240" w:lineRule="auto"/>
              <w:rPr>
                <w:sz w:val="18"/>
                <w:szCs w:val="18"/>
              </w:rPr>
            </w:pPr>
            <w:r w:rsidRPr="00113285">
              <w:rPr>
                <w:sz w:val="18"/>
                <w:szCs w:val="18"/>
              </w:rPr>
              <w:t>2.</w:t>
            </w:r>
          </w:p>
        </w:tc>
        <w:tc>
          <w:tcPr>
            <w:tcW w:w="1418" w:type="dxa"/>
          </w:tcPr>
          <w:p w14:paraId="45DE55F7" w14:textId="77777777" w:rsidR="00FD044D" w:rsidRPr="00113285" w:rsidRDefault="00FD044D" w:rsidP="00BF598B">
            <w:pPr>
              <w:pStyle w:val="00Vorgabetext"/>
              <w:spacing w:line="240" w:lineRule="auto"/>
              <w:rPr>
                <w:sz w:val="18"/>
                <w:szCs w:val="18"/>
              </w:rPr>
            </w:pPr>
          </w:p>
        </w:tc>
        <w:tc>
          <w:tcPr>
            <w:tcW w:w="4110" w:type="dxa"/>
          </w:tcPr>
          <w:p w14:paraId="7D94C8D5" w14:textId="77777777" w:rsidR="00FD044D" w:rsidRPr="00113285" w:rsidRDefault="00FD044D" w:rsidP="00BF598B">
            <w:pPr>
              <w:pStyle w:val="00Vorgabetext"/>
              <w:spacing w:line="240" w:lineRule="auto"/>
              <w:rPr>
                <w:sz w:val="18"/>
                <w:szCs w:val="18"/>
              </w:rPr>
            </w:pPr>
          </w:p>
        </w:tc>
        <w:tc>
          <w:tcPr>
            <w:tcW w:w="2550" w:type="dxa"/>
          </w:tcPr>
          <w:p w14:paraId="4FE986FE" w14:textId="77777777" w:rsidR="00FD044D" w:rsidRPr="00113285" w:rsidRDefault="00FD044D" w:rsidP="00BF598B">
            <w:pPr>
              <w:pStyle w:val="00Vorgabetext"/>
              <w:spacing w:line="240" w:lineRule="auto"/>
              <w:rPr>
                <w:sz w:val="18"/>
                <w:szCs w:val="18"/>
              </w:rPr>
            </w:pPr>
          </w:p>
        </w:tc>
        <w:tc>
          <w:tcPr>
            <w:tcW w:w="2128" w:type="dxa"/>
          </w:tcPr>
          <w:p w14:paraId="4CECA29A" w14:textId="77777777" w:rsidR="00FD044D" w:rsidRPr="00113285" w:rsidRDefault="00FD044D" w:rsidP="00BF598B">
            <w:pPr>
              <w:pStyle w:val="00Vorgabetext"/>
              <w:spacing w:line="240" w:lineRule="auto"/>
              <w:rPr>
                <w:sz w:val="18"/>
                <w:szCs w:val="18"/>
              </w:rPr>
            </w:pPr>
          </w:p>
        </w:tc>
      </w:tr>
      <w:tr w:rsidR="00FD044D" w:rsidRPr="00113285" w14:paraId="6C5C2C04" w14:textId="77777777" w:rsidTr="004F7DEB">
        <w:tblPrEx>
          <w:tblLook w:val="04A0" w:firstRow="1" w:lastRow="0" w:firstColumn="1" w:lastColumn="0" w:noHBand="0" w:noVBand="1"/>
        </w:tblPrEx>
        <w:tc>
          <w:tcPr>
            <w:tcW w:w="4678" w:type="dxa"/>
          </w:tcPr>
          <w:p w14:paraId="450A4D56" w14:textId="77777777" w:rsidR="00FD044D" w:rsidRPr="00113285" w:rsidRDefault="00FD044D" w:rsidP="00BF598B">
            <w:pPr>
              <w:pStyle w:val="00Vorgabetext"/>
              <w:spacing w:line="240" w:lineRule="auto"/>
              <w:rPr>
                <w:sz w:val="18"/>
                <w:szCs w:val="18"/>
              </w:rPr>
            </w:pPr>
            <w:r w:rsidRPr="00113285">
              <w:rPr>
                <w:sz w:val="18"/>
                <w:szCs w:val="18"/>
              </w:rPr>
              <w:t>3.</w:t>
            </w:r>
          </w:p>
        </w:tc>
        <w:tc>
          <w:tcPr>
            <w:tcW w:w="1418" w:type="dxa"/>
          </w:tcPr>
          <w:p w14:paraId="3745B88E" w14:textId="77777777" w:rsidR="00FD044D" w:rsidRPr="00113285" w:rsidRDefault="00FD044D" w:rsidP="00BF598B">
            <w:pPr>
              <w:pStyle w:val="00Vorgabetext"/>
              <w:spacing w:line="240" w:lineRule="auto"/>
              <w:rPr>
                <w:sz w:val="18"/>
                <w:szCs w:val="18"/>
              </w:rPr>
            </w:pPr>
          </w:p>
        </w:tc>
        <w:tc>
          <w:tcPr>
            <w:tcW w:w="4110" w:type="dxa"/>
          </w:tcPr>
          <w:p w14:paraId="08C5F109" w14:textId="77777777" w:rsidR="00FD044D" w:rsidRPr="00113285" w:rsidRDefault="00FD044D" w:rsidP="00BF598B">
            <w:pPr>
              <w:pStyle w:val="00Vorgabetext"/>
              <w:spacing w:line="240" w:lineRule="auto"/>
              <w:rPr>
                <w:sz w:val="18"/>
                <w:szCs w:val="18"/>
              </w:rPr>
            </w:pPr>
          </w:p>
        </w:tc>
        <w:tc>
          <w:tcPr>
            <w:tcW w:w="2550" w:type="dxa"/>
          </w:tcPr>
          <w:p w14:paraId="2CBCAAC1" w14:textId="77777777" w:rsidR="00FD044D" w:rsidRPr="00113285" w:rsidRDefault="00FD044D" w:rsidP="00BF598B">
            <w:pPr>
              <w:pStyle w:val="00Vorgabetext"/>
              <w:spacing w:line="240" w:lineRule="auto"/>
              <w:rPr>
                <w:sz w:val="18"/>
                <w:szCs w:val="18"/>
              </w:rPr>
            </w:pPr>
          </w:p>
        </w:tc>
        <w:tc>
          <w:tcPr>
            <w:tcW w:w="2128" w:type="dxa"/>
          </w:tcPr>
          <w:p w14:paraId="5CEF88B3" w14:textId="77777777" w:rsidR="00FD044D" w:rsidRPr="00113285" w:rsidRDefault="00FD044D" w:rsidP="00BF598B">
            <w:pPr>
              <w:pStyle w:val="00Vorgabetext"/>
              <w:spacing w:line="240" w:lineRule="auto"/>
              <w:rPr>
                <w:sz w:val="18"/>
                <w:szCs w:val="18"/>
              </w:rPr>
            </w:pPr>
          </w:p>
        </w:tc>
      </w:tr>
      <w:tr w:rsidR="00FD044D" w:rsidRPr="00113285" w14:paraId="67CB18F7" w14:textId="77777777" w:rsidTr="004F7DEB">
        <w:tblPrEx>
          <w:tblLook w:val="04A0" w:firstRow="1" w:lastRow="0" w:firstColumn="1" w:lastColumn="0" w:noHBand="0" w:noVBand="1"/>
        </w:tblPrEx>
        <w:tc>
          <w:tcPr>
            <w:tcW w:w="4678" w:type="dxa"/>
          </w:tcPr>
          <w:p w14:paraId="2711925C" w14:textId="77777777" w:rsidR="00FD044D" w:rsidRPr="00113285" w:rsidRDefault="00FD044D" w:rsidP="00BF598B">
            <w:pPr>
              <w:pStyle w:val="00Vorgabetext"/>
              <w:spacing w:line="240" w:lineRule="auto"/>
              <w:rPr>
                <w:sz w:val="18"/>
                <w:szCs w:val="18"/>
              </w:rPr>
            </w:pPr>
            <w:r w:rsidRPr="00113285">
              <w:rPr>
                <w:sz w:val="18"/>
                <w:szCs w:val="18"/>
              </w:rPr>
              <w:t>4.</w:t>
            </w:r>
          </w:p>
        </w:tc>
        <w:tc>
          <w:tcPr>
            <w:tcW w:w="1418" w:type="dxa"/>
          </w:tcPr>
          <w:p w14:paraId="6828A577" w14:textId="77777777" w:rsidR="00FD044D" w:rsidRPr="00113285" w:rsidRDefault="00FD044D" w:rsidP="00BF598B">
            <w:pPr>
              <w:pStyle w:val="00Vorgabetext"/>
              <w:spacing w:line="240" w:lineRule="auto"/>
              <w:rPr>
                <w:sz w:val="18"/>
                <w:szCs w:val="18"/>
              </w:rPr>
            </w:pPr>
          </w:p>
        </w:tc>
        <w:tc>
          <w:tcPr>
            <w:tcW w:w="4110" w:type="dxa"/>
          </w:tcPr>
          <w:p w14:paraId="7A60C275" w14:textId="77777777" w:rsidR="00FD044D" w:rsidRPr="00113285" w:rsidRDefault="00FD044D" w:rsidP="00BF598B">
            <w:pPr>
              <w:pStyle w:val="00Vorgabetext"/>
              <w:spacing w:line="240" w:lineRule="auto"/>
              <w:rPr>
                <w:sz w:val="18"/>
                <w:szCs w:val="18"/>
              </w:rPr>
            </w:pPr>
          </w:p>
        </w:tc>
        <w:tc>
          <w:tcPr>
            <w:tcW w:w="2550" w:type="dxa"/>
          </w:tcPr>
          <w:p w14:paraId="6D1108D9" w14:textId="77777777" w:rsidR="00FD044D" w:rsidRPr="00113285" w:rsidRDefault="00FD044D" w:rsidP="00BF598B">
            <w:pPr>
              <w:pStyle w:val="00Vorgabetext"/>
              <w:spacing w:line="240" w:lineRule="auto"/>
              <w:rPr>
                <w:sz w:val="18"/>
                <w:szCs w:val="18"/>
              </w:rPr>
            </w:pPr>
          </w:p>
        </w:tc>
        <w:tc>
          <w:tcPr>
            <w:tcW w:w="2128" w:type="dxa"/>
          </w:tcPr>
          <w:p w14:paraId="418D60E5" w14:textId="77777777" w:rsidR="00FD044D" w:rsidRPr="00113285" w:rsidRDefault="00FD044D" w:rsidP="00BF598B">
            <w:pPr>
              <w:pStyle w:val="00Vorgabetext"/>
              <w:spacing w:line="240" w:lineRule="auto"/>
              <w:rPr>
                <w:sz w:val="18"/>
                <w:szCs w:val="18"/>
              </w:rPr>
            </w:pPr>
          </w:p>
        </w:tc>
      </w:tr>
      <w:tr w:rsidR="00FD044D" w:rsidRPr="00113285" w14:paraId="532588F5" w14:textId="77777777" w:rsidTr="004F7DEB">
        <w:tblPrEx>
          <w:tblLook w:val="04A0" w:firstRow="1" w:lastRow="0" w:firstColumn="1" w:lastColumn="0" w:noHBand="0" w:noVBand="1"/>
        </w:tblPrEx>
        <w:tc>
          <w:tcPr>
            <w:tcW w:w="4678" w:type="dxa"/>
          </w:tcPr>
          <w:p w14:paraId="7589AB85" w14:textId="77777777" w:rsidR="00FD044D" w:rsidRPr="00113285" w:rsidRDefault="00FD044D" w:rsidP="00BF598B">
            <w:pPr>
              <w:pStyle w:val="00Vorgabetext"/>
              <w:spacing w:line="240" w:lineRule="auto"/>
              <w:rPr>
                <w:sz w:val="18"/>
                <w:szCs w:val="18"/>
              </w:rPr>
            </w:pPr>
            <w:r w:rsidRPr="00113285">
              <w:rPr>
                <w:sz w:val="18"/>
                <w:szCs w:val="18"/>
              </w:rPr>
              <w:t>5.</w:t>
            </w:r>
          </w:p>
        </w:tc>
        <w:tc>
          <w:tcPr>
            <w:tcW w:w="1418" w:type="dxa"/>
          </w:tcPr>
          <w:p w14:paraId="3D860DD2" w14:textId="77777777" w:rsidR="00FD044D" w:rsidRPr="00113285" w:rsidRDefault="00FD044D" w:rsidP="00BF598B">
            <w:pPr>
              <w:pStyle w:val="00Vorgabetext"/>
              <w:spacing w:line="240" w:lineRule="auto"/>
              <w:rPr>
                <w:sz w:val="18"/>
                <w:szCs w:val="18"/>
              </w:rPr>
            </w:pPr>
          </w:p>
        </w:tc>
        <w:tc>
          <w:tcPr>
            <w:tcW w:w="4110" w:type="dxa"/>
          </w:tcPr>
          <w:p w14:paraId="5ACCF88B" w14:textId="77777777" w:rsidR="00FD044D" w:rsidRPr="00113285" w:rsidRDefault="00FD044D" w:rsidP="00BF598B">
            <w:pPr>
              <w:pStyle w:val="00Vorgabetext"/>
              <w:spacing w:line="240" w:lineRule="auto"/>
              <w:rPr>
                <w:sz w:val="18"/>
                <w:szCs w:val="18"/>
              </w:rPr>
            </w:pPr>
          </w:p>
        </w:tc>
        <w:tc>
          <w:tcPr>
            <w:tcW w:w="2550" w:type="dxa"/>
          </w:tcPr>
          <w:p w14:paraId="0467E2BD" w14:textId="77777777" w:rsidR="00FD044D" w:rsidRPr="00113285" w:rsidRDefault="00FD044D" w:rsidP="00BF598B">
            <w:pPr>
              <w:pStyle w:val="00Vorgabetext"/>
              <w:spacing w:line="240" w:lineRule="auto"/>
              <w:rPr>
                <w:sz w:val="18"/>
                <w:szCs w:val="18"/>
              </w:rPr>
            </w:pPr>
          </w:p>
        </w:tc>
        <w:tc>
          <w:tcPr>
            <w:tcW w:w="2128" w:type="dxa"/>
          </w:tcPr>
          <w:p w14:paraId="207211E7" w14:textId="77777777" w:rsidR="00FD044D" w:rsidRPr="00113285" w:rsidRDefault="00FD044D" w:rsidP="00BF598B">
            <w:pPr>
              <w:pStyle w:val="00Vorgabetext"/>
              <w:spacing w:line="240" w:lineRule="auto"/>
              <w:rPr>
                <w:sz w:val="18"/>
                <w:szCs w:val="18"/>
              </w:rPr>
            </w:pPr>
          </w:p>
        </w:tc>
      </w:tr>
    </w:tbl>
    <w:p w14:paraId="62040820" w14:textId="77777777" w:rsidR="00FD044D" w:rsidRPr="006005A1" w:rsidRDefault="00FD044D" w:rsidP="00FD044D">
      <w:pPr>
        <w:pStyle w:val="00Vorgabetext"/>
        <w:spacing w:before="240" w:line="240" w:lineRule="auto"/>
        <w:rPr>
          <w:b/>
          <w:i/>
          <w:iCs/>
          <w:sz w:val="18"/>
          <w:szCs w:val="18"/>
        </w:rPr>
      </w:pPr>
      <w:r w:rsidRPr="00514318">
        <w:rPr>
          <w:b/>
          <w:sz w:val="20"/>
          <w:szCs w:val="20"/>
        </w:rPr>
        <w:t>Beginn der Unterschriftensammlung:</w:t>
      </w:r>
      <w:r>
        <w:rPr>
          <w:b/>
          <w:sz w:val="18"/>
          <w:szCs w:val="18"/>
        </w:rPr>
        <w:t xml:space="preserve"> </w:t>
      </w:r>
      <w:r>
        <w:rPr>
          <w:i/>
          <w:iCs/>
          <w:sz w:val="18"/>
          <w:szCs w:val="18"/>
        </w:rPr>
        <w:t xml:space="preserve">[Datum] </w:t>
      </w:r>
      <w:r>
        <w:rPr>
          <w:b/>
          <w:i/>
          <w:iCs/>
          <w:sz w:val="18"/>
          <w:szCs w:val="18"/>
        </w:rPr>
        <w:t>(Veröffentlichung im amtlichen Publikationsorgan Glattaler)</w:t>
      </w:r>
    </w:p>
    <w:p w14:paraId="4FB8ADC2" w14:textId="77777777" w:rsidR="00FD044D" w:rsidRPr="00514318" w:rsidRDefault="00FD044D" w:rsidP="00FD044D">
      <w:pPr>
        <w:pStyle w:val="00Vorgabetext"/>
        <w:spacing w:line="240" w:lineRule="auto"/>
        <w:rPr>
          <w:sz w:val="18"/>
          <w:szCs w:val="18"/>
        </w:rPr>
      </w:pPr>
      <w:r w:rsidRPr="00514318">
        <w:rPr>
          <w:sz w:val="18"/>
          <w:szCs w:val="18"/>
        </w:rPr>
        <w:t>Diese Unterschriftenliste darf nur von Stimmberechtigten mit politischem Wohnsitz in der Stadt Dübendorf unterzeichnet werden und ist handschriftlich auszufüllen. Wer das Ergebnis einer Unterschriftensammlung fälscht oder wer bei einer Unterschriftensammlung besticht oder sich bestechen lässt, macht sich strafbar nach Art. 281 bzw. 282 des Schweizerischen Strafgesetzbuches.</w:t>
      </w:r>
    </w:p>
    <w:p w14:paraId="7AEEC829" w14:textId="77777777" w:rsidR="00FD044D" w:rsidRPr="00514318" w:rsidRDefault="00FD044D" w:rsidP="00FD044D">
      <w:pPr>
        <w:pStyle w:val="00Vorgabetext"/>
        <w:spacing w:before="240" w:line="240" w:lineRule="auto"/>
        <w:rPr>
          <w:b/>
          <w:sz w:val="20"/>
          <w:szCs w:val="20"/>
        </w:rPr>
      </w:pPr>
      <w:r w:rsidRPr="00514318">
        <w:rPr>
          <w:b/>
          <w:sz w:val="20"/>
          <w:szCs w:val="20"/>
        </w:rPr>
        <w:t xml:space="preserve">Initiativkomitee </w:t>
      </w:r>
    </w:p>
    <w:p w14:paraId="3581C12F" w14:textId="77777777" w:rsidR="00FD044D" w:rsidRPr="004326C0" w:rsidRDefault="00FD044D" w:rsidP="00FD044D">
      <w:pPr>
        <w:pStyle w:val="00Vorgabetext"/>
        <w:spacing w:line="240" w:lineRule="auto"/>
        <w:rPr>
          <w:i/>
          <w:iCs/>
          <w:sz w:val="18"/>
          <w:szCs w:val="18"/>
        </w:rPr>
      </w:pPr>
      <w:r>
        <w:rPr>
          <w:i/>
          <w:iCs/>
          <w:sz w:val="18"/>
          <w:szCs w:val="18"/>
        </w:rPr>
        <w:t>[Name, Vorname</w:t>
      </w:r>
      <w:r w:rsidRPr="005C6057">
        <w:rPr>
          <w:i/>
          <w:iCs/>
          <w:sz w:val="18"/>
          <w:szCs w:val="18"/>
        </w:rPr>
        <w:t xml:space="preserve"> und Adressen </w:t>
      </w:r>
      <w:r>
        <w:rPr>
          <w:i/>
          <w:iCs/>
          <w:sz w:val="18"/>
          <w:szCs w:val="18"/>
        </w:rPr>
        <w:t xml:space="preserve">der </w:t>
      </w:r>
      <w:r w:rsidRPr="005C6057">
        <w:rPr>
          <w:i/>
          <w:iCs/>
          <w:sz w:val="18"/>
          <w:szCs w:val="18"/>
        </w:rPr>
        <w:t xml:space="preserve">Mitglieder des </w:t>
      </w:r>
      <w:r>
        <w:rPr>
          <w:i/>
          <w:iCs/>
          <w:sz w:val="18"/>
          <w:szCs w:val="18"/>
        </w:rPr>
        <w:t xml:space="preserve">aus </w:t>
      </w:r>
      <w:r w:rsidRPr="005C6057">
        <w:rPr>
          <w:i/>
          <w:iCs/>
          <w:sz w:val="18"/>
          <w:szCs w:val="18"/>
        </w:rPr>
        <w:t xml:space="preserve">mindestens 5 und maximal 20 </w:t>
      </w:r>
      <w:r>
        <w:rPr>
          <w:i/>
          <w:iCs/>
          <w:sz w:val="18"/>
          <w:szCs w:val="18"/>
        </w:rPr>
        <w:t>in der Stadt Dübendorf</w:t>
      </w:r>
      <w:r w:rsidRPr="005C6057">
        <w:rPr>
          <w:i/>
          <w:iCs/>
          <w:sz w:val="18"/>
          <w:szCs w:val="18"/>
        </w:rPr>
        <w:t xml:space="preserve"> stimmberechtigten </w:t>
      </w:r>
      <w:r>
        <w:rPr>
          <w:i/>
          <w:iCs/>
          <w:sz w:val="18"/>
          <w:szCs w:val="18"/>
        </w:rPr>
        <w:t xml:space="preserve">Personen bestehenden </w:t>
      </w:r>
      <w:r w:rsidRPr="005C6057">
        <w:rPr>
          <w:i/>
          <w:iCs/>
          <w:sz w:val="18"/>
          <w:szCs w:val="18"/>
        </w:rPr>
        <w:t>Initiativkomitees, ev. ergänzend Bezeichnung der Vertretung des Initiativkomitees und deren Stellvertretung</w:t>
      </w:r>
      <w:r>
        <w:rPr>
          <w:i/>
          <w:iCs/>
          <w:sz w:val="18"/>
          <w:szCs w:val="18"/>
        </w:rPr>
        <w:t xml:space="preserve">, z. B. </w:t>
      </w:r>
      <w:r w:rsidRPr="004326C0">
        <w:rPr>
          <w:b/>
          <w:sz w:val="18"/>
          <w:szCs w:val="18"/>
        </w:rPr>
        <w:t xml:space="preserve">Vorname Name, </w:t>
      </w:r>
      <w:r w:rsidRPr="004326C0">
        <w:rPr>
          <w:sz w:val="18"/>
          <w:szCs w:val="18"/>
        </w:rPr>
        <w:t xml:space="preserve">evtl. politisches Amt, Adresse, Ort (Erstunterzeichner/-in), </w:t>
      </w:r>
      <w:r w:rsidRPr="004326C0">
        <w:rPr>
          <w:b/>
          <w:sz w:val="18"/>
          <w:szCs w:val="18"/>
        </w:rPr>
        <w:t>Vorname Name,</w:t>
      </w:r>
      <w:r w:rsidRPr="004326C0">
        <w:rPr>
          <w:sz w:val="18"/>
          <w:szCs w:val="18"/>
        </w:rPr>
        <w:t xml:space="preserve"> evtl. politisches Amt, Adresse, Ort (Zweitunterzeichner/-in), </w:t>
      </w:r>
      <w:r w:rsidRPr="004326C0">
        <w:rPr>
          <w:b/>
          <w:sz w:val="18"/>
          <w:szCs w:val="18"/>
        </w:rPr>
        <w:t>Vorname Name,</w:t>
      </w:r>
      <w:r w:rsidRPr="004326C0">
        <w:rPr>
          <w:sz w:val="18"/>
          <w:szCs w:val="18"/>
        </w:rPr>
        <w:t xml:space="preserve"> evtl. politisches Amt, Adresse, Ort, usw</w:t>
      </w:r>
      <w:r w:rsidRPr="004326C0">
        <w:rPr>
          <w:i/>
          <w:sz w:val="18"/>
          <w:szCs w:val="18"/>
        </w:rPr>
        <w:t>.</w:t>
      </w:r>
      <w:r w:rsidRPr="003D2E9A">
        <w:rPr>
          <w:i/>
          <w:sz w:val="18"/>
          <w:szCs w:val="18"/>
        </w:rPr>
        <w:t>]</w:t>
      </w:r>
    </w:p>
    <w:p w14:paraId="4DDCFE51" w14:textId="77777777" w:rsidR="00FD044D" w:rsidRDefault="00FD044D" w:rsidP="00FD044D">
      <w:pPr>
        <w:pStyle w:val="00Vorgabetext"/>
        <w:spacing w:line="240" w:lineRule="auto"/>
        <w:rPr>
          <w:sz w:val="18"/>
          <w:szCs w:val="18"/>
        </w:rPr>
      </w:pPr>
      <w:r w:rsidRPr="00514318">
        <w:rPr>
          <w:sz w:val="18"/>
          <w:szCs w:val="18"/>
        </w:rPr>
        <w:t>Das Initiativkomitee kann diese Volksinitiative mit einer von der Mehrheit seiner Mitglieder unterzeichneten schriftlichen Erklärung bis zur Anordnung der Volksabstimmung vorbehaltlos zurückziehen.</w:t>
      </w:r>
    </w:p>
    <w:p w14:paraId="321545E3" w14:textId="77777777" w:rsidR="00FD044D" w:rsidRDefault="00FD044D" w:rsidP="00FD044D">
      <w:pPr>
        <w:pStyle w:val="00Vorgabetext"/>
        <w:spacing w:before="360" w:line="240" w:lineRule="auto"/>
        <w:rPr>
          <w:sz w:val="18"/>
          <w:szCs w:val="18"/>
        </w:rPr>
      </w:pPr>
      <w:r>
        <w:rPr>
          <w:sz w:val="18"/>
          <w:szCs w:val="18"/>
        </w:rPr>
        <w:lastRenderedPageBreak/>
        <w:t>Der Stimmregisterführer der Stadt Dübendorf bescheinigt hiermit, dass oben stehende _________ (Anzahl) Unterzeichnerinnen und Unterzeichner der Initiative in der Stadt Dübendorf stimmberechtigt sind und ihre politischen Rechte in Dübendorf ausüben.</w:t>
      </w:r>
    </w:p>
    <w:p w14:paraId="7526F4D8" w14:textId="77777777" w:rsidR="00FD044D" w:rsidRDefault="00FD044D" w:rsidP="00FD044D">
      <w:pPr>
        <w:pStyle w:val="00Vorgabetext"/>
        <w:spacing w:line="240" w:lineRule="auto"/>
        <w:rPr>
          <w:sz w:val="18"/>
          <w:szCs w:val="18"/>
        </w:rPr>
      </w:pPr>
      <w:r>
        <w:rPr>
          <w:sz w:val="18"/>
          <w:szCs w:val="18"/>
        </w:rPr>
        <w:br/>
        <w:t>____________________________________________________________________________________________________________________________________________________</w:t>
      </w:r>
    </w:p>
    <w:p w14:paraId="361007DB" w14:textId="50D3AAF2" w:rsidR="00135C07" w:rsidRPr="004F7DEB" w:rsidRDefault="00FD044D" w:rsidP="004F7DEB">
      <w:pPr>
        <w:pStyle w:val="00Vorgabetext"/>
        <w:spacing w:line="240" w:lineRule="auto"/>
        <w:rPr>
          <w:sz w:val="18"/>
          <w:szCs w:val="18"/>
        </w:rPr>
      </w:pPr>
      <w:r>
        <w:rPr>
          <w:sz w:val="18"/>
          <w:szCs w:val="18"/>
        </w:rPr>
        <w:t>(Ort und Datum)</w:t>
      </w:r>
      <w:r>
        <w:rPr>
          <w:sz w:val="18"/>
          <w:szCs w:val="18"/>
        </w:rPr>
        <w:tab/>
      </w:r>
      <w:r>
        <w:rPr>
          <w:sz w:val="18"/>
          <w:szCs w:val="18"/>
        </w:rPr>
        <w:tab/>
        <w:t>(Unterschrift die zur Bescheinigung zuständige Amtsperson und Amtsstempel)</w:t>
      </w:r>
    </w:p>
    <w:sectPr w:rsidR="00135C07" w:rsidRPr="004F7DEB" w:rsidSect="00451416">
      <w:headerReference w:type="default" r:id="rId9"/>
      <w:footerReference w:type="default" r:id="rId10"/>
      <w:headerReference w:type="first" r:id="rId11"/>
      <w:footerReference w:type="first" r:id="rId12"/>
      <w:pgSz w:w="16838" w:h="11906" w:orient="landscape" w:code="9"/>
      <w:pgMar w:top="2835" w:right="680" w:bottom="680" w:left="680" w:header="53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74A42" w14:textId="77777777" w:rsidR="00A51492" w:rsidRDefault="00A51492">
      <w:r>
        <w:separator/>
      </w:r>
    </w:p>
  </w:endnote>
  <w:endnote w:type="continuationSeparator" w:id="0">
    <w:p w14:paraId="12B35BAE" w14:textId="77777777" w:rsidR="00A51492" w:rsidRDefault="00A5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D780" w14:textId="0BA3E770" w:rsidR="00B146EC" w:rsidRPr="00135C07" w:rsidRDefault="004F7DEB" w:rsidP="004F7DEB">
    <w:pPr>
      <w:pStyle w:val="Fuzeile"/>
      <w:tabs>
        <w:tab w:val="clear" w:pos="4536"/>
        <w:tab w:val="clear" w:pos="9072"/>
        <w:tab w:val="center" w:pos="7655"/>
        <w:tab w:val="left" w:pos="9639"/>
        <w:tab w:val="right" w:pos="15451"/>
      </w:tabs>
      <w:spacing w:before="0"/>
    </w:pPr>
    <w:r w:rsidRPr="004F7DEB">
      <w:t>Unterschriftensammlung</w:t>
    </w:r>
    <w:r>
      <w:t xml:space="preserve"> </w:t>
    </w:r>
    <w:r w:rsidRPr="004F7DEB">
      <w:t>Volksinitiativ</w:t>
    </w:r>
    <w:r>
      <w:t>e</w:t>
    </w:r>
    <w:r>
      <w:tab/>
    </w:r>
    <w:r>
      <w:tab/>
    </w:r>
    <w:r>
      <w:tab/>
    </w:r>
    <w:r>
      <w:tab/>
    </w:r>
    <w:r>
      <w:tab/>
    </w:r>
    <w:r>
      <w:tab/>
    </w:r>
    <w:r>
      <w:tab/>
    </w:r>
    <w:r>
      <w:tab/>
    </w:r>
    <w:r w:rsidR="00135C07" w:rsidRPr="00135C07">
      <w:rPr>
        <w:b/>
        <w:bCs/>
        <w:lang w:val="de-DE"/>
      </w:rPr>
      <w:tab/>
    </w:r>
    <w:r w:rsidR="00135C07" w:rsidRPr="00135C07">
      <w:fldChar w:fldCharType="begin"/>
    </w:r>
    <w:r w:rsidR="00135C07" w:rsidRPr="00135C07">
      <w:instrText xml:space="preserve"> PAGE  \* Arabic  \* MERGEFORMAT </w:instrText>
    </w:r>
    <w:r w:rsidR="00135C07" w:rsidRPr="00135C07">
      <w:fldChar w:fldCharType="separate"/>
    </w:r>
    <w:r w:rsidR="00135C07" w:rsidRPr="00135C07">
      <w:t>1</w:t>
    </w:r>
    <w:r w:rsidR="00135C07" w:rsidRPr="00135C0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04AA" w14:textId="77DF5D64" w:rsidR="00B146EC" w:rsidRDefault="00451416" w:rsidP="00B146EC">
    <w:pPr>
      <w:pStyle w:val="Fuzeile"/>
    </w:pPr>
    <w:fldSimple w:instr="FILENAME  \* Caps  \* MERGEFORMAT">
      <w:r>
        <w:rPr>
          <w:noProof/>
        </w:rPr>
        <w:t>Dokument2</w:t>
      </w:r>
    </w:fldSimple>
    <w:r w:rsidR="00B146EC">
      <w:t xml:space="preserve">, </w:t>
    </w:r>
    <w:r w:rsidR="00B146EC">
      <w:fldChar w:fldCharType="begin"/>
    </w:r>
    <w:r w:rsidR="00B146EC">
      <w:instrText xml:space="preserve"> DATE  \@ "dd.MM.yyyy"  \* MERGEFORMAT </w:instrText>
    </w:r>
    <w:r w:rsidR="00B146EC">
      <w:fldChar w:fldCharType="separate"/>
    </w:r>
    <w:r w:rsidR="004D2B98">
      <w:rPr>
        <w:noProof/>
      </w:rPr>
      <w:t>04.08.2026</w:t>
    </w:r>
    <w:r w:rsidR="00B146EC">
      <w:fldChar w:fldCharType="end"/>
    </w:r>
    <w:r w:rsidR="00B146EC">
      <w:t xml:space="preserve">, </w:t>
    </w:r>
    <w:r w:rsidR="00B146EC">
      <w:fldChar w:fldCharType="begin"/>
    </w:r>
    <w:r w:rsidR="00B146EC">
      <w:instrText xml:space="preserve"> PAGE   \* MERGEFORMAT </w:instrText>
    </w:r>
    <w:r w:rsidR="00B146EC">
      <w:fldChar w:fldCharType="separate"/>
    </w:r>
    <w:r w:rsidR="00B146EC">
      <w:rPr>
        <w:noProof/>
      </w:rPr>
      <w:t>1</w:t>
    </w:r>
    <w:r w:rsidR="00B146EC">
      <w:fldChar w:fldCharType="end"/>
    </w:r>
  </w:p>
  <w:p w14:paraId="259EEC2A" w14:textId="77777777" w:rsidR="006638E4" w:rsidRDefault="00323C92" w:rsidP="006638E4">
    <w:pPr>
      <w:pStyle w:val="Fuzeile"/>
      <w:jc w:val="right"/>
    </w:pPr>
    <w:r>
      <w:t>… verlässlich, mit Qualität und Engagement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468F9" w14:textId="77777777" w:rsidR="00A51492" w:rsidRDefault="00A51492">
      <w:r>
        <w:separator/>
      </w:r>
    </w:p>
  </w:footnote>
  <w:footnote w:type="continuationSeparator" w:id="0">
    <w:p w14:paraId="71EF7EB0" w14:textId="77777777" w:rsidR="00A51492" w:rsidRDefault="00A51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1D3D" w14:textId="77777777" w:rsidR="00FA7CA0" w:rsidRDefault="00CF2AD4" w:rsidP="00FB68E5">
    <w:pPr>
      <w:pStyle w:val="Kopfzeile"/>
    </w:pPr>
    <w:r w:rsidRPr="00457AE2">
      <w:rPr>
        <w:noProof/>
      </w:rPr>
      <mc:AlternateContent>
        <mc:Choice Requires="wps">
          <w:drawing>
            <wp:anchor distT="0" distB="0" distL="114300" distR="114300" simplePos="0" relativeHeight="251666432" behindDoc="0" locked="0" layoutInCell="1" allowOverlap="1" wp14:anchorId="0510F66F" wp14:editId="76CAADE1">
              <wp:simplePos x="0" y="0"/>
              <wp:positionH relativeFrom="rightMargin">
                <wp:posOffset>-2851785</wp:posOffset>
              </wp:positionH>
              <wp:positionV relativeFrom="page">
                <wp:posOffset>648335</wp:posOffset>
              </wp:positionV>
              <wp:extent cx="1872000" cy="360000"/>
              <wp:effectExtent l="0" t="0" r="13970" b="2540"/>
              <wp:wrapNone/>
              <wp:docPr id="471958767" name="Abteilungen"/>
              <wp:cNvGraphicFramePr/>
              <a:graphic xmlns:a="http://schemas.openxmlformats.org/drawingml/2006/main">
                <a:graphicData uri="http://schemas.microsoft.com/office/word/2010/wordprocessingShape">
                  <wps:wsp>
                    <wps:cNvSpPr txBox="1"/>
                    <wps:spPr>
                      <a:xfrm>
                        <a:off x="0" y="0"/>
                        <a:ext cx="1872000" cy="360000"/>
                      </a:xfrm>
                      <a:prstGeom prst="rect">
                        <a:avLst/>
                      </a:prstGeom>
                      <a:noFill/>
                      <a:ln w="6350">
                        <a:noFill/>
                      </a:ln>
                    </wps:spPr>
                    <wps:txbx>
                      <w:txbxContent>
                        <w:sdt>
                          <w:sdtPr>
                            <w:rPr>
                              <w:rStyle w:val="Formatvorlage1"/>
                            </w:rPr>
                            <w:alias w:val="Abteilungen"/>
                            <w:tag w:val="Abteilungen"/>
                            <w:id w:val="497463118"/>
                            <w15:color w:val="000000"/>
                            <w:comboBox>
                              <w:listItem w:value="Wählen Sie ein Element aus."/>
                              <w:listItem w:displayText="Bildungslandschaft" w:value="Bildungslandschaft"/>
                              <w:listItem w:displayText="Behördendienste" w:value="Behördendienste"/>
                              <w:listItem w:displayText="Berufsbeistandschaft" w:value="Berufsbeistandschaft"/>
                              <w:listItem w:displayText="Betreibungs- und             Stadtammannamt" w:value="Betreibungs- und             Stadtammannamt"/>
                              <w:listItem w:displayText="Bevölkerungsschutz" w:value="Bevölkerungsschutz"/>
                              <w:listItem w:displayText="Einbürgerungen" w:value="Einbürgerungen"/>
                              <w:listItem w:displayText="Einwohnerdienste" w:value="Einwohnerdienste"/>
                              <w:listItem w:displayText="Energiestadtkommission" w:value="Energiestadtkommission"/>
                              <w:listItem w:displayText="Fachstelle Denkmalpflege" w:value="Fachstelle Denkmalpflege"/>
                              <w:listItem w:displayText="Fachstelle Natur/Umwelt" w:value="Fachstelle Natur/Umwelt"/>
                              <w:listItem w:displayText="Facility-Management" w:value="Facility-Management"/>
                              <w:listItem w:displayText="Familien | Integration" w:value="Familien | Integration"/>
                              <w:listItem w:displayText="Familienzentrum" w:value="Familienzentrum"/>
                              <w:listItem w:displayText="Finanzen &amp; Liegenschaften" w:value="Finanzen &amp; Liegenschaften"/>
                              <w:listItem w:displayText="Freiraum &amp; Stadtleben" w:value="Freiraum &amp; Stadtleben"/>
                              <w:listItem w:displayText="Friedensrichteramt" w:value="Friedensrichteramt"/>
                              <w:listItem w:displayText="Gemeinderat" w:value="Gemeinderat"/>
                              <w:listItem w:displayText="Gesellschaft" w:value="Gesellschaft"/>
                              <w:listItem w:displayText="Geschäfts- und Rechnungsprüfungskommission" w:value="Geschäfts- und Rechnungsprüfungskommission"/>
                              <w:listItem w:displayText="Hochbau" w:value="Hochbau"/>
                              <w:listItem w:displayText="Informatikdienste" w:value="Informatikdienste"/>
                              <w:listItem w:displayText="Jugendkommission" w:value="Jugendkommission"/>
                              <w:listItem w:displayText="Kinder- und Jugendarbeit" w:value="Kinder- und Jugendarbeit"/>
                              <w:listItem w:displayText="KESB" w:value="KESB"/>
                              <w:listItem w:displayText="Kommunikationsstelle" w:value="Kommunikationsstelle"/>
                              <w:listItem w:displayText="Kultur- und Sportkommission" w:value="Kultur- und Sportkommission"/>
                              <w:listItem w:displayText="Personaldienste" w:value="Personaldienste"/>
                              <w:listItem w:displayText="Planungskommission" w:value="Planungskommission"/>
                              <w:listItem w:displayText="Recycling &amp; Entsorgung" w:value="Recycling &amp; Entsorgung"/>
                              <w:listItem w:displayText="Sicherheit" w:value="Sicherheit"/>
                              <w:listItem w:displayText="Soziales" w:value="Soziales"/>
                              <w:listItem w:displayText="Sozialhilfe" w:value="Sozialhilfe"/>
                              <w:listItem w:displayText="Sozialversicherungen" w:value="Sozialversicherungen"/>
                              <w:listItem w:displayText="Stadtbibliothek" w:value="Stadtbibliothek"/>
                              <w:listItem w:displayText="Stadtgrün" w:value="Stadtgrün"/>
                              <w:listItem w:displayText="Stadtbildkommission" w:value="Stadtbildkommission"/>
                              <w:listItem w:displayText="Stadtplanung" w:value="Stadtplanung"/>
                              <w:listItem w:displayText="Stadtpolizei" w:value="Stadtpolizei"/>
                              <w:listItem w:displayText="Stadtrat" w:value="Stadtrat"/>
                              <w:listItem w:displayText="Steuern" w:value="Steuern"/>
                              <w:listItem w:displayText="Steuerung &amp; Entwicklung" w:value="Steuerung &amp; Entwicklung"/>
                              <w:listItem w:displayText="Tiefbau" w:value="Tiefbau"/>
                              <w:listItem w:displayText="Verkehrskommission" w:value="Verkehrskommission"/>
                              <w:listItem w:displayText="Zivilstands- und Bestattungsamt" w:value="Zivilstands- und Bestattungsamt"/>
                            </w:comboBox>
                          </w:sdtPr>
                          <w:sdtContent>
                            <w:p w14:paraId="28BE9245" w14:textId="78181A91" w:rsidR="00CF2AD4" w:rsidRPr="002E7F40" w:rsidRDefault="00FD044D" w:rsidP="00CF2AD4">
                              <w:pPr>
                                <w:pStyle w:val="Kopfzeile"/>
                                <w:rPr>
                                  <w:b/>
                                  <w:sz w:val="20"/>
                                  <w:szCs w:val="20"/>
                                </w:rPr>
                              </w:pPr>
                              <w:r>
                                <w:rPr>
                                  <w:rStyle w:val="Formatvorlage1"/>
                                </w:rPr>
                                <w:t>Behördendienste</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10F66F" id="_x0000_t202" coordsize="21600,21600" o:spt="202" path="m,l,21600r21600,l21600,xe">
              <v:stroke joinstyle="miter"/>
              <v:path gradientshapeok="t" o:connecttype="rect"/>
            </v:shapetype>
            <v:shape id="Abteilungen" o:spid="_x0000_s1026" type="#_x0000_t202" style="position:absolute;left:0;text-align:left;margin-left:-224.55pt;margin-top:51.05pt;width:147.4pt;height:28.35pt;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" filled="f" stroked="f" strokeweight=".5pt">
              <v:textbox inset="0,0,0,0">
                <w:txbxContent>
                  <w:sdt>
                    <w:sdtPr>
                      <w:rPr>
                        <w:rStyle w:val="Formatvorlage1"/>
                      </w:rPr>
                      <w:alias w:val="Abteilungen"/>
                      <w:tag w:val="Abteilungen"/>
                      <w:id w:val="497463118"/>
                      <w15:color w:val="000000"/>
                      <w:comboBox>
                        <w:listItem w:value="Wählen Sie ein Element aus."/>
                        <w:listItem w:displayText="Bildungslandschaft" w:value="Bildungslandschaft"/>
                        <w:listItem w:displayText="Behördendienste" w:value="Behördendienste"/>
                        <w:listItem w:displayText="Berufsbeistandschaft" w:value="Berufsbeistandschaft"/>
                        <w:listItem w:displayText="Betreibungs- und             Stadtammannamt" w:value="Betreibungs- und             Stadtammannamt"/>
                        <w:listItem w:displayText="Bevölkerungsschutz" w:value="Bevölkerungsschutz"/>
                        <w:listItem w:displayText="Einbürgerungen" w:value="Einbürgerungen"/>
                        <w:listItem w:displayText="Einwohnerdienste" w:value="Einwohnerdienste"/>
                        <w:listItem w:displayText="Energiestadtkommission" w:value="Energiestadtkommission"/>
                        <w:listItem w:displayText="Fachstelle Denkmalpflege" w:value="Fachstelle Denkmalpflege"/>
                        <w:listItem w:displayText="Fachstelle Natur/Umwelt" w:value="Fachstelle Natur/Umwelt"/>
                        <w:listItem w:displayText="Facility-Management" w:value="Facility-Management"/>
                        <w:listItem w:displayText="Familien | Integration" w:value="Familien | Integration"/>
                        <w:listItem w:displayText="Familienzentrum" w:value="Familienzentrum"/>
                        <w:listItem w:displayText="Finanzen &amp; Liegenschaften" w:value="Finanzen &amp; Liegenschaften"/>
                        <w:listItem w:displayText="Freiraum &amp; Stadtleben" w:value="Freiraum &amp; Stadtleben"/>
                        <w:listItem w:displayText="Friedensrichteramt" w:value="Friedensrichteramt"/>
                        <w:listItem w:displayText="Gemeinderat" w:value="Gemeinderat"/>
                        <w:listItem w:displayText="Gesellschaft" w:value="Gesellschaft"/>
                        <w:listItem w:displayText="Geschäfts- und Rechnungsprüfungskommission" w:value="Geschäfts- und Rechnungsprüfungskommission"/>
                        <w:listItem w:displayText="Hochbau" w:value="Hochbau"/>
                        <w:listItem w:displayText="Informatikdienste" w:value="Informatikdienste"/>
                        <w:listItem w:displayText="Jugendkommission" w:value="Jugendkommission"/>
                        <w:listItem w:displayText="Kinder- und Jugendarbeit" w:value="Kinder- und Jugendarbeit"/>
                        <w:listItem w:displayText="KESB" w:value="KESB"/>
                        <w:listItem w:displayText="Kommunikationsstelle" w:value="Kommunikationsstelle"/>
                        <w:listItem w:displayText="Kultur- und Sportkommission" w:value="Kultur- und Sportkommission"/>
                        <w:listItem w:displayText="Personaldienste" w:value="Personaldienste"/>
                        <w:listItem w:displayText="Planungskommission" w:value="Planungskommission"/>
                        <w:listItem w:displayText="Recycling &amp; Entsorgung" w:value="Recycling &amp; Entsorgung"/>
                        <w:listItem w:displayText="Sicherheit" w:value="Sicherheit"/>
                        <w:listItem w:displayText="Soziales" w:value="Soziales"/>
                        <w:listItem w:displayText="Sozialhilfe" w:value="Sozialhilfe"/>
                        <w:listItem w:displayText="Sozialversicherungen" w:value="Sozialversicherungen"/>
                        <w:listItem w:displayText="Stadtbibliothek" w:value="Stadtbibliothek"/>
                        <w:listItem w:displayText="Stadtgrün" w:value="Stadtgrün"/>
                        <w:listItem w:displayText="Stadtbildkommission" w:value="Stadtbildkommission"/>
                        <w:listItem w:displayText="Stadtplanung" w:value="Stadtplanung"/>
                        <w:listItem w:displayText="Stadtpolizei" w:value="Stadtpolizei"/>
                        <w:listItem w:displayText="Stadtrat" w:value="Stadtrat"/>
                        <w:listItem w:displayText="Steuern" w:value="Steuern"/>
                        <w:listItem w:displayText="Steuerung &amp; Entwicklung" w:value="Steuerung &amp; Entwicklung"/>
                        <w:listItem w:displayText="Tiefbau" w:value="Tiefbau"/>
                        <w:listItem w:displayText="Verkehrskommission" w:value="Verkehrskommission"/>
                        <w:listItem w:displayText="Zivilstands- und Bestattungsamt" w:value="Zivilstands- und Bestattungsamt"/>
                      </w:comboBox>
                    </w:sdtPr>
                    <w:sdtContent>
                      <w:p w14:paraId="28BE9245" w14:textId="78181A91" w:rsidR="00CF2AD4" w:rsidRPr="002E7F40" w:rsidRDefault="00FD044D" w:rsidP="00CF2AD4">
                        <w:pPr>
                          <w:pStyle w:val="Kopfzeile"/>
                          <w:rPr>
                            <w:b/>
                            <w:sz w:val="20"/>
                            <w:szCs w:val="20"/>
                          </w:rPr>
                        </w:pPr>
                        <w:r>
                          <w:rPr>
                            <w:rStyle w:val="Formatvorlage1"/>
                          </w:rPr>
                          <w:t>Behördendienste</w:t>
                        </w:r>
                      </w:p>
                    </w:sdtContent>
                  </w:sdt>
                </w:txbxContent>
              </v:textbox>
              <w10:wrap anchorx="margin" anchory="page"/>
            </v:shape>
          </w:pict>
        </mc:Fallback>
      </mc:AlternateContent>
    </w:r>
    <w:r w:rsidR="00135C07" w:rsidRPr="00457AE2">
      <w:rPr>
        <w:noProof/>
      </w:rPr>
      <w:drawing>
        <wp:anchor distT="0" distB="0" distL="114300" distR="114300" simplePos="0" relativeHeight="251664384" behindDoc="1" locked="0" layoutInCell="1" allowOverlap="1" wp14:anchorId="587D7B5C" wp14:editId="60F2648B">
          <wp:simplePos x="0" y="0"/>
          <wp:positionH relativeFrom="margin">
            <wp:align>right</wp:align>
          </wp:positionH>
          <wp:positionV relativeFrom="page">
            <wp:posOffset>431800</wp:posOffset>
          </wp:positionV>
          <wp:extent cx="2851200" cy="864000"/>
          <wp:effectExtent l="0" t="0" r="6350" b="0"/>
          <wp:wrapNone/>
          <wp:docPr id="810561164"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86118" name="Logo"/>
                  <pic:cNvPicPr/>
                </pic:nvPicPr>
                <pic:blipFill>
                  <a:blip r:embed="rId1">
                    <a:extLst>
                      <a:ext uri="{96DAC541-7B7A-43D3-8B79-37D633B846F1}">
                        <asvg:svgBlip xmlns:asvg="http://schemas.microsoft.com/office/drawing/2016/SVG/main" r:embed="rId2"/>
                      </a:ext>
                    </a:extLst>
                  </a:blip>
                  <a:stretch>
                    <a:fillRect/>
                  </a:stretch>
                </pic:blipFill>
                <pic:spPr>
                  <a:xfrm>
                    <a:off x="0" y="0"/>
                    <a:ext cx="2851200" cy="864000"/>
                  </a:xfrm>
                  <a:prstGeom prst="rect">
                    <a:avLst/>
                  </a:prstGeom>
                </pic:spPr>
              </pic:pic>
            </a:graphicData>
          </a:graphic>
          <wp14:sizeRelH relativeFrom="margin">
            <wp14:pctWidth>0</wp14:pctWidth>
          </wp14:sizeRelH>
          <wp14:sizeRelV relativeFrom="margin">
            <wp14:pctHeight>0</wp14:pctHeight>
          </wp14:sizeRelV>
        </wp:anchor>
      </w:drawing>
    </w:r>
    <w:r w:rsidR="009762C0">
      <w:rPr>
        <w:noProof/>
      </w:rPr>
      <w:drawing>
        <wp:anchor distT="0" distB="0" distL="114300" distR="114300" simplePos="0" relativeHeight="251655168" behindDoc="0" locked="1" layoutInCell="1" allowOverlap="1" wp14:anchorId="4E080675" wp14:editId="24EC87CE">
          <wp:simplePos x="0" y="0"/>
          <wp:positionH relativeFrom="page">
            <wp:posOffset>6113780</wp:posOffset>
          </wp:positionH>
          <wp:positionV relativeFrom="page">
            <wp:posOffset>345440</wp:posOffset>
          </wp:positionV>
          <wp:extent cx="939800" cy="939165"/>
          <wp:effectExtent l="0" t="0" r="0" b="0"/>
          <wp:wrapNone/>
          <wp:docPr id="1404750741" name="logo_sw_box2" descr="logo_weiss mit rand_1m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_box2" descr="logo_weiss mit rand_1m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9800" cy="93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9762C0">
      <w:rPr>
        <w:noProof/>
      </w:rPr>
      <w:drawing>
        <wp:anchor distT="0" distB="0" distL="114300" distR="114300" simplePos="0" relativeHeight="251661312" behindDoc="0" locked="1" layoutInCell="1" allowOverlap="1" wp14:anchorId="2122A063" wp14:editId="486FB26F">
          <wp:simplePos x="0" y="0"/>
          <wp:positionH relativeFrom="page">
            <wp:posOffset>6167755</wp:posOffset>
          </wp:positionH>
          <wp:positionV relativeFrom="page">
            <wp:posOffset>295275</wp:posOffset>
          </wp:positionV>
          <wp:extent cx="828675" cy="802005"/>
          <wp:effectExtent l="0" t="0" r="0" b="0"/>
          <wp:wrapNone/>
          <wp:docPr id="2136841861" name="logo_sw2" descr="logo_weisser grund_1m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2" descr="logo_weisser grund_1mm"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8020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2674" w14:textId="77777777" w:rsidR="00FA7CA0" w:rsidRDefault="006B6A20">
    <w:pPr>
      <w:pStyle w:val="Kopfzeile"/>
    </w:pPr>
    <w:r>
      <w:rPr>
        <w:noProof/>
      </w:rPr>
      <w:drawing>
        <wp:anchor distT="0" distB="0" distL="114300" distR="114300" simplePos="0" relativeHeight="251662336" behindDoc="0" locked="1" layoutInCell="1" allowOverlap="1" wp14:anchorId="001D1635" wp14:editId="76E9A679">
          <wp:simplePos x="0" y="0"/>
          <wp:positionH relativeFrom="page">
            <wp:posOffset>4169410</wp:posOffset>
          </wp:positionH>
          <wp:positionV relativeFrom="page">
            <wp:posOffset>377825</wp:posOffset>
          </wp:positionV>
          <wp:extent cx="2851200" cy="864000"/>
          <wp:effectExtent l="0" t="0" r="6350" b="0"/>
          <wp:wrapNone/>
          <wp:docPr id="58961476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92451" name="Grafik 194519245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851200" cy="864000"/>
                  </a:xfrm>
                  <a:prstGeom prst="rect">
                    <a:avLst/>
                  </a:prstGeom>
                </pic:spPr>
              </pic:pic>
            </a:graphicData>
          </a:graphic>
          <wp14:sizeRelH relativeFrom="margin">
            <wp14:pctWidth>0</wp14:pctWidth>
          </wp14:sizeRelH>
          <wp14:sizeRelV relativeFrom="margin">
            <wp14:pctHeight>0</wp14:pctHeight>
          </wp14:sizeRelV>
        </wp:anchor>
      </w:drawing>
    </w:r>
    <w:r w:rsidR="009762C0">
      <w:rPr>
        <w:noProof/>
      </w:rPr>
      <w:drawing>
        <wp:anchor distT="0" distB="0" distL="114300" distR="114300" simplePos="0" relativeHeight="251653120" behindDoc="0" locked="1" layoutInCell="1" allowOverlap="1" wp14:anchorId="7CA46B23" wp14:editId="4AAF1D9E">
          <wp:simplePos x="0" y="0"/>
          <wp:positionH relativeFrom="page">
            <wp:posOffset>6113780</wp:posOffset>
          </wp:positionH>
          <wp:positionV relativeFrom="page">
            <wp:posOffset>345440</wp:posOffset>
          </wp:positionV>
          <wp:extent cx="939800" cy="939165"/>
          <wp:effectExtent l="0" t="0" r="0" b="0"/>
          <wp:wrapNone/>
          <wp:docPr id="1011683131" name="logo_sw_box" descr="logo_weiss mit rand_1m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_box" descr="logo_weiss mit rand_1m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9800" cy="93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9762C0">
      <w:rPr>
        <w:noProof/>
      </w:rPr>
      <w:drawing>
        <wp:anchor distT="0" distB="0" distL="114300" distR="114300" simplePos="0" relativeHeight="251657216" behindDoc="0" locked="1" layoutInCell="1" allowOverlap="1" wp14:anchorId="3B1012A3" wp14:editId="72A7C1B1">
          <wp:simplePos x="0" y="0"/>
          <wp:positionH relativeFrom="page">
            <wp:posOffset>6167755</wp:posOffset>
          </wp:positionH>
          <wp:positionV relativeFrom="page">
            <wp:posOffset>295275</wp:posOffset>
          </wp:positionV>
          <wp:extent cx="828675" cy="802005"/>
          <wp:effectExtent l="0" t="0" r="0" b="0"/>
          <wp:wrapNone/>
          <wp:docPr id="938190295" name="logo_sw" descr="logo_weisser grund_1m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w" descr="logo_weisser grund_1mm"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675" cy="8020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416"/>
    <w:rsid w:val="00027015"/>
    <w:rsid w:val="000408E5"/>
    <w:rsid w:val="000B189B"/>
    <w:rsid w:val="000C66F5"/>
    <w:rsid w:val="000D13F3"/>
    <w:rsid w:val="000D345D"/>
    <w:rsid w:val="00101ADC"/>
    <w:rsid w:val="00114D4C"/>
    <w:rsid w:val="00130F1B"/>
    <w:rsid w:val="00135C07"/>
    <w:rsid w:val="00137117"/>
    <w:rsid w:val="00153CFD"/>
    <w:rsid w:val="00195153"/>
    <w:rsid w:val="001C3331"/>
    <w:rsid w:val="001F2965"/>
    <w:rsid w:val="00213E2B"/>
    <w:rsid w:val="002535D0"/>
    <w:rsid w:val="00254900"/>
    <w:rsid w:val="002A2059"/>
    <w:rsid w:val="00323C92"/>
    <w:rsid w:val="003342B5"/>
    <w:rsid w:val="003613B3"/>
    <w:rsid w:val="003655D1"/>
    <w:rsid w:val="00372675"/>
    <w:rsid w:val="0039585F"/>
    <w:rsid w:val="003F42BD"/>
    <w:rsid w:val="00451416"/>
    <w:rsid w:val="00454968"/>
    <w:rsid w:val="0048737F"/>
    <w:rsid w:val="004D2B98"/>
    <w:rsid w:val="004E6C18"/>
    <w:rsid w:val="004F7DEB"/>
    <w:rsid w:val="005144D6"/>
    <w:rsid w:val="005537A9"/>
    <w:rsid w:val="00557DA4"/>
    <w:rsid w:val="00566553"/>
    <w:rsid w:val="005765F7"/>
    <w:rsid w:val="005E6DD3"/>
    <w:rsid w:val="005F5BA5"/>
    <w:rsid w:val="005F7B05"/>
    <w:rsid w:val="006115D1"/>
    <w:rsid w:val="0064027E"/>
    <w:rsid w:val="00647FE5"/>
    <w:rsid w:val="00663398"/>
    <w:rsid w:val="006638E4"/>
    <w:rsid w:val="0069514B"/>
    <w:rsid w:val="006B6A20"/>
    <w:rsid w:val="006D6B05"/>
    <w:rsid w:val="006E1187"/>
    <w:rsid w:val="006E586A"/>
    <w:rsid w:val="00717DFE"/>
    <w:rsid w:val="00723911"/>
    <w:rsid w:val="00727238"/>
    <w:rsid w:val="007359F0"/>
    <w:rsid w:val="007748D3"/>
    <w:rsid w:val="00797A43"/>
    <w:rsid w:val="007B52BA"/>
    <w:rsid w:val="00813648"/>
    <w:rsid w:val="0082734A"/>
    <w:rsid w:val="00835A52"/>
    <w:rsid w:val="0084794D"/>
    <w:rsid w:val="0085203E"/>
    <w:rsid w:val="00856ADF"/>
    <w:rsid w:val="00866EFC"/>
    <w:rsid w:val="00890673"/>
    <w:rsid w:val="00890F0E"/>
    <w:rsid w:val="008E3427"/>
    <w:rsid w:val="008E599C"/>
    <w:rsid w:val="0092645F"/>
    <w:rsid w:val="009762C0"/>
    <w:rsid w:val="009861F6"/>
    <w:rsid w:val="009A2BA5"/>
    <w:rsid w:val="009E6924"/>
    <w:rsid w:val="00A00463"/>
    <w:rsid w:val="00A43533"/>
    <w:rsid w:val="00A51492"/>
    <w:rsid w:val="00A858C1"/>
    <w:rsid w:val="00A94498"/>
    <w:rsid w:val="00AA6873"/>
    <w:rsid w:val="00AA7123"/>
    <w:rsid w:val="00AC5200"/>
    <w:rsid w:val="00AE7433"/>
    <w:rsid w:val="00B02C2D"/>
    <w:rsid w:val="00B105D2"/>
    <w:rsid w:val="00B146EC"/>
    <w:rsid w:val="00B32ABE"/>
    <w:rsid w:val="00B36E22"/>
    <w:rsid w:val="00B57411"/>
    <w:rsid w:val="00B83B7C"/>
    <w:rsid w:val="00BC5FF1"/>
    <w:rsid w:val="00BD2043"/>
    <w:rsid w:val="00BD4FE9"/>
    <w:rsid w:val="00BE2B1B"/>
    <w:rsid w:val="00C00142"/>
    <w:rsid w:val="00C10D5B"/>
    <w:rsid w:val="00C56C0E"/>
    <w:rsid w:val="00C67FB8"/>
    <w:rsid w:val="00C72098"/>
    <w:rsid w:val="00C95090"/>
    <w:rsid w:val="00C953B8"/>
    <w:rsid w:val="00CA03C2"/>
    <w:rsid w:val="00CB1D21"/>
    <w:rsid w:val="00CC5527"/>
    <w:rsid w:val="00CE28F0"/>
    <w:rsid w:val="00CF2AD4"/>
    <w:rsid w:val="00D4512F"/>
    <w:rsid w:val="00D92BCC"/>
    <w:rsid w:val="00D96D52"/>
    <w:rsid w:val="00E250B4"/>
    <w:rsid w:val="00E75EC5"/>
    <w:rsid w:val="00EF5478"/>
    <w:rsid w:val="00F05131"/>
    <w:rsid w:val="00F94382"/>
    <w:rsid w:val="00FA7CA0"/>
    <w:rsid w:val="00FB68E5"/>
    <w:rsid w:val="00FD044D"/>
    <w:rsid w:val="00FD3E74"/>
    <w:rsid w:val="00FE2DC3"/>
    <w:rsid w:val="00FE53E3"/>
    <w:rsid w:val="00FF289D"/>
    <w:rsid w:val="00FF54DB"/>
    <w:rsid w:val="09B4701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C83B96"/>
  <w15:chartTrackingRefBased/>
  <w15:docId w15:val="{E6644467-1DB0-4FA2-96DD-42C5ABE0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D044D"/>
    <w:pPr>
      <w:tabs>
        <w:tab w:val="left" w:pos="397"/>
        <w:tab w:val="left" w:pos="794"/>
        <w:tab w:val="left" w:pos="1191"/>
        <w:tab w:val="left" w:pos="4479"/>
        <w:tab w:val="left" w:pos="4876"/>
        <w:tab w:val="left" w:pos="5273"/>
        <w:tab w:val="left" w:pos="5670"/>
        <w:tab w:val="left" w:pos="6067"/>
        <w:tab w:val="decimal" w:pos="8505"/>
      </w:tabs>
      <w:spacing w:before="120" w:line="280" w:lineRule="atLeast"/>
      <w:jc w:val="both"/>
    </w:pPr>
    <w:rPr>
      <w:rFonts w:ascii="Arial" w:eastAsia="Times New Roman" w:hAnsi="Arial" w:cs="Arial"/>
      <w:sz w:val="22"/>
      <w:szCs w:val="22"/>
    </w:rPr>
  </w:style>
  <w:style w:type="paragraph" w:styleId="berschrift1">
    <w:name w:val="heading 1"/>
    <w:basedOn w:val="Standard"/>
    <w:next w:val="Standard"/>
    <w:qFormat/>
    <w:rsid w:val="00D4512F"/>
    <w:pPr>
      <w:keepNext/>
      <w:outlineLvl w:val="0"/>
    </w:pPr>
    <w:rPr>
      <w:b/>
      <w:bCs/>
      <w:kern w:val="32"/>
      <w:sz w:val="32"/>
      <w:szCs w:val="32"/>
    </w:rPr>
  </w:style>
  <w:style w:type="paragraph" w:styleId="berschrift2">
    <w:name w:val="heading 2"/>
    <w:basedOn w:val="Standard"/>
    <w:next w:val="Standard"/>
    <w:qFormat/>
    <w:rsid w:val="00D4512F"/>
    <w:pPr>
      <w:keepNext/>
      <w:outlineLvl w:val="1"/>
    </w:pPr>
    <w:rPr>
      <w:b/>
      <w:bCs/>
      <w:sz w:val="28"/>
      <w:szCs w:val="28"/>
    </w:rPr>
  </w:style>
  <w:style w:type="paragraph" w:styleId="berschrift3">
    <w:name w:val="heading 3"/>
    <w:basedOn w:val="Standard"/>
    <w:next w:val="Standard"/>
    <w:qFormat/>
    <w:rsid w:val="00D4512F"/>
    <w:pPr>
      <w:keepNext/>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727238"/>
    <w:pPr>
      <w:tabs>
        <w:tab w:val="center" w:pos="4536"/>
        <w:tab w:val="right" w:pos="9072"/>
      </w:tabs>
      <w:spacing w:line="240" w:lineRule="exact"/>
    </w:pPr>
    <w:rPr>
      <w:sz w:val="18"/>
      <w:szCs w:val="18"/>
    </w:rPr>
  </w:style>
  <w:style w:type="paragraph" w:styleId="Fuzeile">
    <w:name w:val="footer"/>
    <w:basedOn w:val="Standard"/>
    <w:rsid w:val="006E586A"/>
    <w:pPr>
      <w:tabs>
        <w:tab w:val="center" w:pos="4536"/>
        <w:tab w:val="right" w:pos="9072"/>
      </w:tabs>
    </w:pPr>
  </w:style>
  <w:style w:type="paragraph" w:customStyle="1" w:styleId="DbendorfLogo">
    <w:name w:val="Dübendorf_Logo"/>
    <w:basedOn w:val="Kopfzeile"/>
    <w:rsid w:val="00A43533"/>
    <w:pPr>
      <w:spacing w:line="480" w:lineRule="exact"/>
    </w:pPr>
    <w:rPr>
      <w:b/>
      <w:sz w:val="36"/>
      <w:szCs w:val="36"/>
    </w:rPr>
  </w:style>
  <w:style w:type="paragraph" w:customStyle="1" w:styleId="Abteilung">
    <w:name w:val="Abteilung"/>
    <w:basedOn w:val="Kopfzeile"/>
    <w:rsid w:val="00A43533"/>
    <w:rPr>
      <w:b/>
    </w:rPr>
  </w:style>
  <w:style w:type="table" w:styleId="Tabellenraster">
    <w:name w:val="Table Grid"/>
    <w:basedOn w:val="NormaleTabelle"/>
    <w:uiPriority w:val="99"/>
    <w:rsid w:val="00101AD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reff">
    <w:name w:val="Betreff"/>
    <w:basedOn w:val="Standard"/>
    <w:rsid w:val="0048737F"/>
    <w:rPr>
      <w:b/>
      <w:bCs/>
    </w:rPr>
  </w:style>
  <w:style w:type="paragraph" w:customStyle="1" w:styleId="AbsenderNamen">
    <w:name w:val="Absender_Namen"/>
    <w:basedOn w:val="Standard"/>
    <w:rsid w:val="0048737F"/>
    <w:pPr>
      <w:tabs>
        <w:tab w:val="left" w:pos="4253"/>
      </w:tabs>
    </w:pPr>
  </w:style>
  <w:style w:type="character" w:styleId="Hervorhebung">
    <w:name w:val="Emphasis"/>
    <w:basedOn w:val="Absatz-Standardschriftart"/>
    <w:uiPriority w:val="20"/>
    <w:qFormat/>
    <w:rsid w:val="00D4512F"/>
    <w:rPr>
      <w:i/>
      <w:iCs/>
    </w:rPr>
  </w:style>
  <w:style w:type="paragraph" w:styleId="Listenabsatz">
    <w:name w:val="List Paragraph"/>
    <w:basedOn w:val="Standard"/>
    <w:uiPriority w:val="34"/>
    <w:qFormat/>
    <w:rsid w:val="00D4512F"/>
    <w:pPr>
      <w:ind w:left="720"/>
      <w:contextualSpacing/>
    </w:pPr>
  </w:style>
  <w:style w:type="character" w:customStyle="1" w:styleId="KopfzeileZchn">
    <w:name w:val="Kopfzeile Zchn"/>
    <w:basedOn w:val="Absatz-Standardschriftart"/>
    <w:link w:val="Kopfzeile"/>
    <w:rsid w:val="00027015"/>
    <w:rPr>
      <w:rFonts w:ascii="Arial" w:hAnsi="Arial" w:cs="Arial"/>
      <w:sz w:val="18"/>
      <w:szCs w:val="18"/>
      <w:lang w:eastAsia="zh-TW"/>
    </w:rPr>
  </w:style>
  <w:style w:type="character" w:styleId="Platzhaltertext">
    <w:name w:val="Placeholder Text"/>
    <w:basedOn w:val="Absatz-Standardschriftart"/>
    <w:uiPriority w:val="99"/>
    <w:semiHidden/>
    <w:rsid w:val="00027015"/>
    <w:rPr>
      <w:color w:val="666666"/>
    </w:rPr>
  </w:style>
  <w:style w:type="character" w:customStyle="1" w:styleId="Formatvorlage1">
    <w:name w:val="Formatvorlage1"/>
    <w:basedOn w:val="Absatz-Standardschriftart"/>
    <w:uiPriority w:val="1"/>
    <w:rsid w:val="00027015"/>
    <w:rPr>
      <w:rFonts w:ascii="Arial" w:hAnsi="Arial"/>
      <w:b/>
      <w:sz w:val="20"/>
    </w:rPr>
  </w:style>
  <w:style w:type="paragraph" w:customStyle="1" w:styleId="00Vorgabetext">
    <w:name w:val="00 Vorgabetext"/>
    <w:basedOn w:val="Standard"/>
    <w:uiPriority w:val="99"/>
    <w:rsid w:val="00FD0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3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wmf"/></Relationships>
</file>

<file path=word/_rels/header2.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6.svg"/><Relationship Id="rId1" Type="http://schemas.openxmlformats.org/officeDocument/2006/relationships/image" Target="media/image5.png"/><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https://duebendorf.sharepoint.com/sites/BrandGuide/Templates/Allgemein/QMS.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a36fad02fd84001832fffd4774f4f8e xmlns="f53e9f74-951c-457c-b53b-55406dc12990" xsi:nil="true"/>
    <_Version xmlns="http://schemas.microsoft.com/sharepoint/v3/fields" xsi:nil="true"/>
    <TaxCatchAll xmlns="f53e9f74-951c-457c-b53b-55406dc12990" xsi:nil="true"/>
    <be007a17b491401f8a03b3c316832750 xmlns="f53e9f74-951c-457c-b53b-55406dc12990" xsi:nil="true"/>
    <k2b742ea56ca490fa1fc6edcaedbdba0 xmlns="f53e9f74-951c-457c-b53b-55406dc12990" xsi:nil="true"/>
    <Abteilungen_x0020_und_x0020_Bereiche xmlns="5223a84c-1ad4-4fef-8ba0-7fd5beed8d0f">Behördendienste</Abteilungen_x0020_und_x0020_Bereiche>
    <Prozess_Neu xmlns="5223a84c-1ad4-4fef-8ba0-7fd5beed8d0f">K003 Administration Stadtrat</Prozess_Neu>
    <Archiv xmlns="5223a84c-1ad4-4fef-8ba0-7fd5beed8d0f">false</Archiv>
    <StartArchivierung xmlns="5223a84c-1ad4-4fef-8ba0-7fd5beed8d0f" xsi:nil="true"/>
    <lcf76f155ced4ddcb4097134ff3c332f xmlns="5223a84c-1ad4-4fef-8ba0-7fd5beed8d0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938ACD818CD774EB78F7C37052DF33E" ma:contentTypeVersion="10" ma:contentTypeDescription="Ein neues Dokument erstellen." ma:contentTypeScope="" ma:versionID="db8c9db639cda0e4fee35ac171bdefa2">
  <xsd:schema xmlns:xsd="http://www.w3.org/2001/XMLSchema" xmlns:xs="http://www.w3.org/2001/XMLSchema" xmlns:p="http://schemas.microsoft.com/office/2006/metadata/properties" xmlns:ns2="f53e9f74-951c-457c-b53b-55406dc12990" xmlns:ns3="5223a84c-1ad4-4fef-8ba0-7fd5beed8d0f" xmlns:ns4="http://schemas.microsoft.com/sharepoint/v3/fields" targetNamespace="http://schemas.microsoft.com/office/2006/metadata/properties" ma:root="true" ma:fieldsID="4f96697098fac206a6eb349e1f69297f" ns2:_="" ns3:_="" ns4:_="">
    <xsd:import namespace="f53e9f74-951c-457c-b53b-55406dc12990"/>
    <xsd:import namespace="5223a84c-1ad4-4fef-8ba0-7fd5beed8d0f"/>
    <xsd:import namespace="http://schemas.microsoft.com/sharepoint/v3/fields"/>
    <xsd:element name="properties">
      <xsd:complexType>
        <xsd:sequence>
          <xsd:element name="documentManagement">
            <xsd:complexType>
              <xsd:all>
                <xsd:element ref="ns2:k2b742ea56ca490fa1fc6edcaedbdba0" minOccurs="0"/>
                <xsd:element ref="ns2:TaxCatchAll" minOccurs="0"/>
                <xsd:element ref="ns2:be007a17b491401f8a03b3c316832750" minOccurs="0"/>
                <xsd:element ref="ns2:na36fad02fd84001832fffd4774f4f8e" minOccurs="0"/>
                <xsd:element ref="ns3:Archiv" minOccurs="0"/>
                <xsd:element ref="ns3:StartArchivierung" minOccurs="0"/>
                <xsd:element ref="ns3:Prozess_Neu" minOccurs="0"/>
                <xsd:element ref="ns4:_Version" minOccurs="0"/>
                <xsd:element ref="ns3:Abteilungen_x0020_und_x0020_Bereiche"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e9f74-951c-457c-b53b-55406dc12990" elementFormDefault="qualified">
    <xsd:import namespace="http://schemas.microsoft.com/office/2006/documentManagement/types"/>
    <xsd:import namespace="http://schemas.microsoft.com/office/infopath/2007/PartnerControls"/>
    <xsd:element name="k2b742ea56ca490fa1fc6edcaedbdba0" ma:index="8" nillable="true" ma:displayName="Abteilung und Bereich_0" ma:hidden="true" ma:internalName="k2b742ea56ca490fa1fc6edcaedbdba0">
      <xsd:simpleType>
        <xsd:restriction base="dms:Note"/>
      </xsd:simpleType>
    </xsd:element>
    <xsd:element name="TaxCatchAll" ma:index="9" nillable="true" ma:displayName="Taxonomy Catch All Column" ma:hidden="true" ma:list="{5b98712f-233e-406c-96c2-7087328a3714}" ma:internalName="TaxCatchAll" ma:showField="CatchAllData" ma:web="f53e9f74-951c-457c-b53b-55406dc12990">
      <xsd:complexType>
        <xsd:complexContent>
          <xsd:extension base="dms:MultiChoiceLookup">
            <xsd:sequence>
              <xsd:element name="Value" type="dms:Lookup" maxOccurs="unbounded" minOccurs="0" nillable="true"/>
            </xsd:sequence>
          </xsd:extension>
        </xsd:complexContent>
      </xsd:complexType>
    </xsd:element>
    <xsd:element name="be007a17b491401f8a03b3c316832750" ma:index="10" nillable="true" ma:displayName="Prozess_0" ma:hidden="true" ma:internalName="be007a17b491401f8a03b3c316832750">
      <xsd:simpleType>
        <xsd:restriction base="dms:Note"/>
      </xsd:simpleType>
    </xsd:element>
    <xsd:element name="na36fad02fd84001832fffd4774f4f8e" ma:index="11" nillable="true" ma:displayName="Instrument_0" ma:hidden="true" ma:internalName="na36fad02fd84001832fffd4774f4f8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23a84c-1ad4-4fef-8ba0-7fd5beed8d0f" elementFormDefault="qualified">
    <xsd:import namespace="http://schemas.microsoft.com/office/2006/documentManagement/types"/>
    <xsd:import namespace="http://schemas.microsoft.com/office/infopath/2007/PartnerControls"/>
    <xsd:element name="Archiv" ma:index="12" nillable="true" ma:displayName="Archiv" ma:default="0" ma:format="Dropdown" ma:internalName="Archiv">
      <xsd:simpleType>
        <xsd:restriction base="dms:Boolean"/>
      </xsd:simpleType>
    </xsd:element>
    <xsd:element name="StartArchivierung" ma:index="13" nillable="true" ma:displayName="Start Archivierung" ma:format="Dropdown" ma:internalName="StartArchivierung">
      <xsd:simpleType>
        <xsd:restriction base="dms:Text">
          <xsd:maxLength value="255"/>
        </xsd:restriction>
      </xsd:simpleType>
    </xsd:element>
    <xsd:element name="Prozess_Neu" ma:index="14" nillable="true" ma:displayName="Prozess_Nr" ma:format="Dropdown" ma:internalName="Prozess_Neu">
      <xsd:simpleType>
        <xsd:restriction base="dms:Choice">
          <xsd:enumeration value="F100 Rekrutierung"/>
          <xsd:enumeration value="F101 Eintritte / Anstellung"/>
          <xsd:enumeration value="F102 Arbeitszeit"/>
          <xsd:enumeration value="F103 Mitarbeiterbeurteilung"/>
          <xsd:enumeration value="F104 Weiterbildung"/>
          <xsd:enumeration value="F105 Gehaltswesen"/>
          <xsd:enumeration value="F106 Austritte"/>
          <xsd:enumeration value="F107 Lehrlingswesen"/>
          <xsd:enumeration value="F108 Diverses"/>
          <xsd:enumeration value="F109 Personalveranstaltungen"/>
          <xsd:enumeration value="F110 Betriebliches Gesundheitsmanagement"/>
          <xsd:enumeration value="F200 Lohnbuchhaltung"/>
          <xsd:enumeration value="F201 Kreditoren"/>
          <xsd:enumeration value="F202 Debitoren"/>
          <xsd:enumeration value="F203 Finanzbuchhaltung"/>
          <xsd:enumeration value="F204 Anlagenbuchhaltung"/>
          <xsd:enumeration value="F205 Stadtkasse"/>
          <xsd:enumeration value="F206 Budget"/>
          <xsd:enumeration value="F207 Jahresrechnung"/>
          <xsd:enumeration value="F208 Finanzplan"/>
          <xsd:enumeration value="F209 Sachversicherungen"/>
          <xsd:enumeration value="F210 Controlling"/>
          <xsd:enumeration value="F300 Datenschutz"/>
          <xsd:enumeration value="F301 CI/CD"/>
          <xsd:enumeration value="F302 Geschäftsbericht"/>
          <xsd:enumeration value="F303 Medien"/>
          <xsd:enumeration value="F304 Geschäftsverwaltung"/>
          <xsd:enumeration value="F305 Website"/>
          <xsd:enumeration value="F306 Interne Kommunikation"/>
          <xsd:enumeration value="F307 Standortmarketing"/>
          <xsd:enumeration value="F400 Grundlagen"/>
          <xsd:enumeration value="F401 Projektmanagement"/>
          <xsd:enumeration value="F500 Arbeitssicherheit und Gesundheitsschutz"/>
          <xsd:enumeration value="F501 Bedrohungsmanagement"/>
          <xsd:enumeration value="F502 Case Management"/>
          <xsd:enumeration value="F600 Grundlagen / Instrumente"/>
          <xsd:enumeration value="F601 Verbesserungsprozess"/>
          <xsd:enumeration value="F602 Audits"/>
          <xsd:enumeration value="F603 Lieferantenbeurteilung"/>
          <xsd:enumeration value="K001 Abstimmungen und Wahlen"/>
          <xsd:enumeration value="K002 Gemeinderatssekretariat"/>
          <xsd:enumeration value="K003 Administration Stadtrat"/>
          <xsd:enumeration value="K004 Repräsentationen Stadtrat"/>
          <xsd:enumeration value="K005 Bürgerrechte"/>
          <xsd:enumeration value="K006 Kultur, Sport, Vereine"/>
          <xsd:enumeration value="K020 Raumplanung"/>
          <xsd:enumeration value="K021 Natur- und Heimatschutz"/>
          <xsd:enumeration value="K022 Energiestadt"/>
          <xsd:enumeration value="K023 Verkehrsplanung"/>
          <xsd:enumeration value="K101 Medienbearbeitungsprozesse"/>
          <xsd:enumeration value="K102 Kundendienst"/>
          <xsd:enumeration value="K103 Veranstaltungen"/>
          <xsd:enumeration value="K104 Administrationsprozesse"/>
          <xsd:enumeration value="K105 Öffentlichkeitsarbeit"/>
          <xsd:enumeration value="K120 KJAD"/>
          <xsd:enumeration value="K121 Vermietung"/>
          <xsd:enumeration value="K122 Kinderanimation"/>
          <xsd:enumeration value="K123 Jugendanimation"/>
          <xsd:enumeration value="K124 Kinder- und Jugendkommission"/>
          <xsd:enumeration value="K140 Geburt"/>
          <xsd:enumeration value="K141 Anerkennung"/>
          <xsd:enumeration value="K142 Eheprozesse"/>
          <xsd:enumeration value="K143 Partnerschaftsprozesse"/>
          <xsd:enumeration value="K144 Namenserklärung"/>
          <xsd:enumeration value="K145 Sonderzivilstandsamt"/>
          <xsd:enumeration value="K146 Registerführungsprozesse"/>
          <xsd:enumeration value="K147 Todesfallprozesse"/>
          <xsd:enumeration value="K148 Bestattungsprozesse"/>
          <xsd:enumeration value="K149 Administrationsprozesse"/>
          <xsd:enumeration value="K150 Lehrlingsausbildung"/>
          <xsd:enumeration value="K151 Lazariterkirche"/>
          <xsd:enumeration value="K160 Familienzentrum"/>
          <xsd:enumeration value="K161 Integration"/>
          <xsd:enumeration value="K162 Bildungslandschaft"/>
          <xsd:enumeration value="K200 Beratungs- und Informationsprozesse"/>
          <xsd:enumeration value="K201 Anmeldeprozesse"/>
          <xsd:enumeration value="K202 Mutationsprozesse"/>
          <xsd:enumeration value="K203 Daten- und Dokumentenbereitstellungsprozesse"/>
          <xsd:enumeration value="K204 Abmeldeprozesse"/>
          <xsd:enumeration value="K205 Velostationsprozess"/>
          <xsd:enumeration value="K206 KVG Prozesse"/>
          <xsd:enumeration value="K207 Hundeprozesse"/>
          <xsd:enumeration value="K208 GA-Prozesse"/>
          <xsd:enumeration value="K209 Lehrlingsausbildung"/>
          <xsd:enumeration value="K210 Stimmregisterführung"/>
          <xsd:enumeration value="K301 Bewilligungsprozesse"/>
          <xsd:enumeration value="K302 Beratungsprozesse"/>
          <xsd:enumeration value="K303 Kontrollprozesse"/>
          <xsd:enumeration value="K401 Supportprozesse"/>
          <xsd:enumeration value="K402 Hauptverfahren"/>
          <xsd:enumeration value="K403 prozessuale Anträge"/>
          <xsd:enumeration value="K404 Regelung Kinderbelange"/>
          <xsd:enumeration value="K406 Aufsicht"/>
          <xsd:enumeration value="K407 Beschwerde"/>
          <xsd:enumeration value="K408 Fürsorgerische Unterbringung"/>
          <xsd:enumeration value="K409 Gesuche nach Entscheid"/>
          <xsd:enumeration value="K410 Massnahmeende"/>
          <xsd:enumeration value="K411 sonstige Aufgaben"/>
          <xsd:enumeration value="K601 Bewilligungs- und Kontrollprozesse"/>
          <xsd:enumeration value="K602 Gesundheit"/>
          <xsd:enumeration value="K604 Parkplätze"/>
          <xsd:enumeration value="K605 Signalisationen"/>
          <xsd:enumeration value="K606 Lebensmittel- und Pilzkontrolle"/>
          <xsd:enumeration value="K640 Personal- und Kurswesen Zivilschutz"/>
          <xsd:enumeration value="K641 Schutzraumkontrolle"/>
          <xsd:enumeration value="K642 Ersatzabgaben Schutzraumbau"/>
          <xsd:enumeration value="K643 Anlage- und Materialwartung Zivilschutz"/>
          <xsd:enumeration value="K644 Personalverwaltung Feuerwehr"/>
          <xsd:enumeration value="K645 Administration Feuerwehr"/>
          <xsd:enumeration value="K646 Anlage- und Materialwartung Feuerwehr"/>
          <xsd:enumeration value="K647 Schiessbetrieb"/>
          <xsd:enumeration value="K660 Einleitungsverfahren"/>
          <xsd:enumeration value="K661 Pfändungsverfahren"/>
          <xsd:enumeration value="K662 Faustpfand- und Grundpfandverwertung"/>
          <xsd:enumeration value="K663 Kanzlei"/>
          <xsd:enumeration value="K664 Stadtammannamt"/>
          <xsd:enumeration value="K665 Finanzprozesse"/>
          <xsd:enumeration value="K701 Sekretariat Sozialhilfe"/>
          <xsd:enumeration value="K702 Notunterkünfte"/>
          <xsd:enumeration value="K703 Arbeitsvermittlung und Jobcoaching"/>
          <xsd:enumeration value="K708 Sozialberatung"/>
          <xsd:enumeration value="K720 Mandatsannahme"/>
          <xsd:enumeration value="K721 Vermögensverwaltung"/>
          <xsd:enumeration value="K722 Verantwortlichkeit"/>
          <xsd:enumeration value="K723 Beendigung / Aufhebung"/>
          <xsd:enumeration value="K740 Zusatzleistungsprozesse"/>
          <xsd:enumeration value="K741 AHV Prozesse"/>
          <xsd:enumeration value="K801 Ord. Steuern, Qst, Pasta"/>
          <xsd:enumeration value="K802 IPV"/>
          <xsd:enumeration value="K803 Liegenschaftenbewertung"/>
          <xsd:enumeration value="K804 Inventarisation"/>
          <xsd:enumeration value="K805 STAUSS"/>
          <xsd:enumeration value="K806 Grundsteuern"/>
          <xsd:enumeration value="K807 Archivierung"/>
          <xsd:enumeration value="K808 Verlustscheinbewirtschaftung"/>
          <xsd:enumeration value="K901 Kundenprozesse"/>
          <xsd:enumeration value="K902 Baulinien und Flurwegprozesse"/>
          <xsd:enumeration value="K903 Beschaffungsprozess"/>
          <xsd:enumeration value="K904 Abnahmeprozesse"/>
          <xsd:enumeration value="K905 Bauprojekte"/>
          <xsd:enumeration value="K907 Unfall- und Schadenmeldung"/>
          <xsd:enumeration value="K920 Sammelstellenprozesse"/>
          <xsd:enumeration value="K921 Sammlungsprozesse"/>
          <xsd:enumeration value="K940 Unterhaltsprozesse"/>
          <xsd:enumeration value="K941 Veranstaltungen, Feste"/>
          <xsd:enumeration value="K942 Winterdienst"/>
          <xsd:enumeration value="K961 Unterhaltsprozesse Stadtgrün"/>
          <xsd:enumeration value="K962 Schnitte"/>
          <xsd:enumeration value="K963 Pflanzungen"/>
          <xsd:enumeration value="K980 Bestattungsprozesse"/>
          <xsd:enumeration value="K981 Grabbepflanzung"/>
          <xsd:enumeration value="U100 Helpdesk"/>
          <xsd:enumeration value="U101 Beschaffungen"/>
          <xsd:enumeration value="U102 Personalmutationen"/>
          <xsd:enumeration value="U103 Grundlagen"/>
          <xsd:enumeration value="U200 Beratung"/>
          <xsd:enumeration value="U201 Verwaltung"/>
          <xsd:enumeration value="U202 Bewirtschaftung"/>
          <xsd:enumeration value="U300 Krisenmanagement"/>
          <xsd:enumeration value="U401 Post"/>
        </xsd:restriction>
      </xsd:simpleType>
    </xsd:element>
    <xsd:element name="Abteilungen_x0020_und_x0020_Bereiche" ma:index="16" nillable="true" ma:displayName="Abteilungen und Bereiche" ma:format="Dropdown" ma:internalName="Abteilungen_x0020_und_x0020_Bereiche">
      <xsd:simpleType>
        <xsd:restriction base="dms:Choice">
          <xsd:enumeration value="Bau und Betriebe"/>
          <xsd:enumeration value="Behördendienste"/>
          <xsd:enumeration value="Berufsbeistandschaft"/>
          <xsd:enumeration value="Betreibungsamt"/>
          <xsd:enumeration value="Bevölkerungsschutz"/>
          <xsd:enumeration value="Einwohnerdienste"/>
          <xsd:enumeration value="Facility Management"/>
          <xsd:enumeration value="Familien / Integration"/>
          <xsd:enumeration value="Finanzen &amp; Liegenschaften"/>
          <xsd:enumeration value="Geschäftsleiter"/>
          <xsd:enumeration value="Gesellschaft"/>
          <xsd:enumeration value="Hochbau"/>
          <xsd:enumeration value="Informatik"/>
          <xsd:enumeration value="KESB"/>
          <xsd:enumeration value="KJAD"/>
          <xsd:enumeration value="Musikschule"/>
          <xsd:enumeration value="Personaldienste"/>
          <xsd:enumeration value="Primarschule"/>
          <xsd:enumeration value="Recycling und Entsorgung"/>
          <xsd:enumeration value="Schulpsychologischer Beratungsdienst"/>
          <xsd:enumeration value="Schulzahnklinik"/>
          <xsd:enumeration value="Sicherheit"/>
          <xsd:enumeration value="Soziales"/>
          <xsd:enumeration value="Sozialhilfe"/>
          <xsd:enumeration value="Sozialversicherungen"/>
          <xsd:enumeration value="Stadtbibliothek"/>
          <xsd:enumeration value="Stadtgrün &amp; Friedhof"/>
          <xsd:enumeration value="Stadtplanung"/>
          <xsd:enumeration value="Stadtpolizei"/>
          <xsd:enumeration value="Stadtschreiber"/>
          <xsd:enumeration value="Steuern"/>
          <xsd:enumeration value="Steuerung &amp; Entwicklung"/>
          <xsd:enumeration value="Strassenunterhalt"/>
          <xsd:enumeration value="Tiefbau"/>
          <xsd:enumeration value="Zivilstandsamt"/>
        </xsd:restriction>
      </xsd:simpleType>
    </xsd:element>
    <xsd:element name="lcf76f155ced4ddcb4097134ff3c332f" ma:index="17" nillable="true" ma:displayName="Bildmarkierungen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5" nillable="true" ma:displayName="Version" ma:format="Dropdown"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CF735C-CF14-468D-8835-0043E2CF38BB}">
  <ds:schemaRefs>
    <ds:schemaRef ds:uri="http://schemas.microsoft.com/sharepoint/v3/contenttype/forms"/>
  </ds:schemaRefs>
</ds:datastoreItem>
</file>

<file path=customXml/itemProps2.xml><?xml version="1.0" encoding="utf-8"?>
<ds:datastoreItem xmlns:ds="http://schemas.openxmlformats.org/officeDocument/2006/customXml" ds:itemID="{D90A2DC3-6A32-4362-B74A-5781175C896C}">
  <ds:schemaRefs>
    <ds:schemaRef ds:uri="http://schemas.microsoft.com/office/2006/metadata/properties"/>
    <ds:schemaRef ds:uri="http://schemas.microsoft.com/office/infopath/2007/PartnerControls"/>
    <ds:schemaRef ds:uri="f53e9f74-951c-457c-b53b-55406dc12990"/>
    <ds:schemaRef ds:uri="http://schemas.microsoft.com/sharepoint/v3/fields"/>
    <ds:schemaRef ds:uri="5223a84c-1ad4-4fef-8ba0-7fd5beed8d0f"/>
  </ds:schemaRefs>
</ds:datastoreItem>
</file>

<file path=customXml/itemProps3.xml><?xml version="1.0" encoding="utf-8"?>
<ds:datastoreItem xmlns:ds="http://schemas.openxmlformats.org/officeDocument/2006/customXml" ds:itemID="{8E9BFA59-BDBD-4D15-8201-021E75F50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e9f74-951c-457c-b53b-55406dc12990"/>
    <ds:schemaRef ds:uri="5223a84c-1ad4-4fef-8ba0-7fd5beed8d0f"/>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QMS</Template>
  <TotalTime>0</TotalTime>
  <Pages>2</Pages>
  <Words>255</Words>
  <Characters>2029</Characters>
  <Application>Microsoft Office Word</Application>
  <DocSecurity>0</DocSecurity>
  <Lines>54</Lines>
  <Paragraphs>27</Paragraphs>
  <ScaleCrop>false</ScaleCrop>
  <HeadingPairs>
    <vt:vector size="2" baseType="variant">
      <vt:variant>
        <vt:lpstr>Titel</vt:lpstr>
      </vt:variant>
      <vt:variant>
        <vt:i4>1</vt:i4>
      </vt:variant>
    </vt:vector>
  </HeadingPairs>
  <TitlesOfParts>
    <vt:vector size="1" baseType="lpstr">
      <vt:lpstr>Stadt Dübendorf</vt:lpstr>
    </vt:vector>
  </TitlesOfParts>
  <Company>Mediaviso AG</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Volksinitiative Unterschriftensammlung Mustervorlage</dc:title>
  <dc:subject/>
  <dc:creator>Samarasinghe Robin</dc:creator>
  <cp:keywords/>
  <dc:description/>
  <cp:lastModifiedBy>Vetterli Kevin</cp:lastModifiedBy>
  <cp:revision>3</cp:revision>
  <cp:lastPrinted>2025-07-08T09:26:00Z</cp:lastPrinted>
  <dcterms:created xsi:type="dcterms:W3CDTF">2026-08-04T08:26:00Z</dcterms:created>
  <dcterms:modified xsi:type="dcterms:W3CDTF">2026-08-04T08:28:00Z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0x0101005938ACD818CD774EB78F7C37052DF33E</vt:lpwstr>
  </property>
  <property fmtid="{D5CDD505-2E9C-101B-9397-08002B2CF9AE}" pid="3" name="QVersion">
    <vt:lpwstr>V.3.0</vt:lpwstr>
  </property>
  <property fmtid="{D5CDD505-2E9C-101B-9397-08002B2CF9AE}" pid="4" name="Abteilung_x0020_und_x0020_Bereich">
    <vt:lpwstr/>
  </property>
  <property fmtid="{D5CDD505-2E9C-101B-9397-08002B2CF9AE}" pid="5" name="Abteilung und Bereich">
    <vt:lpwstr/>
  </property>
  <property fmtid="{D5CDD505-2E9C-101B-9397-08002B2CF9AE}" pid="6" name="Instrument">
    <vt:lpwstr/>
  </property>
  <property fmtid="{D5CDD505-2E9C-101B-9397-08002B2CF9AE}" pid="7" name="Prozesse">
    <vt:lpwstr/>
  </property>
  <property fmtid="{D5CDD505-2E9C-101B-9397-08002B2CF9AE}" pid="8" name="Genehmigungsstatus">
    <vt:lpwstr>Entwurf</vt:lpwstr>
  </property>
  <property fmtid="{D5CDD505-2E9C-101B-9397-08002B2CF9AE}" pid="9" name="Prozess">
    <vt:lpwstr>K003 Administration Stadtrat</vt:lpwstr>
  </property>
  <property fmtid="{D5CDD505-2E9C-101B-9397-08002B2CF9AE}" pid="10" name="Prüfer">
    <vt:lpwstr>15</vt:lpwstr>
  </property>
  <property fmtid="{D5CDD505-2E9C-101B-9397-08002B2CF9AE}" pid="11" name="Dokumentenbezeichnung">
    <vt:lpwstr>K003-A08-F03</vt:lpwstr>
  </property>
</Properties>
</file>